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1167" w14:textId="77777777" w:rsidR="00F7487E" w:rsidRDefault="00F7487E" w:rsidP="00814B4B">
      <w:pPr>
        <w:ind w:left="-142" w:right="170" w:firstLine="720"/>
        <w:rPr>
          <w:noProof/>
        </w:rPr>
      </w:pPr>
    </w:p>
    <w:p w14:paraId="20CAF810" w14:textId="77777777" w:rsidR="00F7487E" w:rsidRDefault="00F7487E" w:rsidP="00814B4B">
      <w:pPr>
        <w:ind w:left="-142" w:right="170" w:firstLine="720"/>
        <w:rPr>
          <w:noProof/>
        </w:rPr>
      </w:pPr>
    </w:p>
    <w:p w14:paraId="4DE85E46" w14:textId="166E4E9F" w:rsidR="00B11844" w:rsidRDefault="00A143E2" w:rsidP="00814B4B">
      <w:pPr>
        <w:ind w:left="-142" w:right="170" w:firstLine="720"/>
        <w:rPr>
          <w:rFonts w:ascii="Arial Black" w:hAnsi="Arial Black"/>
          <w:b/>
          <w:color w:val="FFFFFF" w:themeColor="background1"/>
          <w:sz w:val="40"/>
          <w:szCs w:val="40"/>
        </w:rPr>
      </w:pPr>
      <w:r>
        <w:rPr>
          <w:noProof/>
        </w:rPr>
        <w:t xml:space="preserve">      </w:t>
      </w:r>
      <w:r w:rsidR="003A2EFD">
        <w:rPr>
          <w:noProof/>
        </w:rPr>
        <w:drawing>
          <wp:anchor distT="0" distB="0" distL="114300" distR="114300" simplePos="0" relativeHeight="251658240" behindDoc="0" locked="0" layoutInCell="1" allowOverlap="1" wp14:anchorId="6636E143" wp14:editId="5C3A9199">
            <wp:simplePos x="0" y="0"/>
            <wp:positionH relativeFrom="column">
              <wp:posOffset>2200275</wp:posOffset>
            </wp:positionH>
            <wp:positionV relativeFrom="paragraph">
              <wp:posOffset>138</wp:posOffset>
            </wp:positionV>
            <wp:extent cx="1353600" cy="1353600"/>
            <wp:effectExtent l="0" t="0" r="0" b="0"/>
            <wp:wrapThrough wrapText="bothSides">
              <wp:wrapPolygon edited="0">
                <wp:start x="0" y="0"/>
                <wp:lineTo x="0" y="21286"/>
                <wp:lineTo x="21286" y="21286"/>
                <wp:lineTo x="2128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13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7D534" w14:textId="0BFAE906" w:rsidR="00814B4B" w:rsidRDefault="00F968FB" w:rsidP="00A143E2">
      <w:pPr>
        <w:ind w:left="-142" w:right="170" w:firstLine="720"/>
        <w:rPr>
          <w:rFonts w:ascii="Arial Black" w:hAnsi="Arial Black"/>
          <w:b/>
          <w:color w:val="FFFFFF" w:themeColor="background1"/>
          <w:sz w:val="40"/>
          <w:szCs w:val="40"/>
        </w:rPr>
      </w:pPr>
      <w:r w:rsidRPr="00814B4B">
        <w:rPr>
          <w:rFonts w:ascii="Arial Black" w:hAnsi="Arial Black"/>
          <w:b/>
          <w:color w:val="FFFFFF" w:themeColor="background1"/>
          <w:sz w:val="40"/>
          <w:szCs w:val="40"/>
        </w:rPr>
        <w:t xml:space="preserve"> </w:t>
      </w:r>
      <w:r w:rsidR="00F91F3E" w:rsidRPr="00814B4B">
        <w:rPr>
          <w:rFonts w:ascii="Arial Black" w:hAnsi="Arial Black"/>
          <w:b/>
          <w:color w:val="FFFFFF" w:themeColor="background1"/>
          <w:sz w:val="40"/>
          <w:szCs w:val="40"/>
        </w:rPr>
        <w:t>SHREW</w:t>
      </w:r>
      <w:bookmarkStart w:id="0" w:name="_Hlk47103855"/>
    </w:p>
    <w:p w14:paraId="20FC1360" w14:textId="77777777" w:rsidR="007D0A99" w:rsidRDefault="007D0A99" w:rsidP="00A143E2">
      <w:pPr>
        <w:ind w:left="-142" w:right="170" w:firstLine="720"/>
        <w:rPr>
          <w:rFonts w:ascii="Arial Black" w:hAnsi="Arial Black"/>
          <w:b/>
          <w:color w:val="FFFFFF" w:themeColor="background1"/>
          <w:sz w:val="40"/>
          <w:szCs w:val="40"/>
        </w:rPr>
      </w:pPr>
    </w:p>
    <w:p w14:paraId="466C34FC" w14:textId="77777777" w:rsidR="007D0A99" w:rsidRPr="00814B4B" w:rsidRDefault="007D0A99" w:rsidP="006376F9">
      <w:pPr>
        <w:ind w:right="170"/>
        <w:rPr>
          <w:rFonts w:ascii="Arial Black" w:hAnsi="Arial Black"/>
          <w:b/>
          <w:color w:val="FFFFFF" w:themeColor="background1"/>
          <w:sz w:val="40"/>
          <w:szCs w:val="40"/>
        </w:rPr>
      </w:pPr>
    </w:p>
    <w:p w14:paraId="2E97AA0C" w14:textId="6D2DD14D" w:rsidR="00E9608F" w:rsidRDefault="00615276" w:rsidP="00842AD6">
      <w:pPr>
        <w:jc w:val="center"/>
        <w:rPr>
          <w:rFonts w:ascii="Source Sans Pro" w:hAnsi="Source Sans Pro"/>
          <w:b/>
          <w:sz w:val="28"/>
          <w:szCs w:val="28"/>
          <w:u w:val="single"/>
        </w:rPr>
      </w:pPr>
      <w:r w:rsidRPr="006C6E4E">
        <w:rPr>
          <w:rFonts w:ascii="Source Sans Pro" w:hAnsi="Source Sans Pro"/>
          <w:b/>
          <w:sz w:val="28"/>
          <w:szCs w:val="28"/>
          <w:u w:val="single"/>
        </w:rPr>
        <w:t>REPO</w:t>
      </w:r>
      <w:r w:rsidR="00196FBE" w:rsidRPr="006C6E4E">
        <w:rPr>
          <w:rFonts w:ascii="Source Sans Pro" w:hAnsi="Source Sans Pro"/>
          <w:b/>
          <w:sz w:val="28"/>
          <w:szCs w:val="28"/>
          <w:u w:val="single"/>
        </w:rPr>
        <w:t>RT FOR THE STORE CATTLE THURSDA</w:t>
      </w:r>
      <w:bookmarkEnd w:id="0"/>
      <w:r w:rsidR="00D02F3A">
        <w:rPr>
          <w:rFonts w:ascii="Source Sans Pro" w:hAnsi="Source Sans Pro"/>
          <w:b/>
          <w:sz w:val="28"/>
          <w:szCs w:val="28"/>
          <w:u w:val="single"/>
        </w:rPr>
        <w:t xml:space="preserve">Y </w:t>
      </w:r>
      <w:r w:rsidR="00B844BB">
        <w:rPr>
          <w:rFonts w:ascii="Source Sans Pro" w:hAnsi="Source Sans Pro"/>
          <w:b/>
          <w:sz w:val="28"/>
          <w:szCs w:val="28"/>
          <w:u w:val="single"/>
        </w:rPr>
        <w:t>19</w:t>
      </w:r>
      <w:r w:rsidR="00BC0C43" w:rsidRPr="00BC0C43">
        <w:rPr>
          <w:rFonts w:ascii="Source Sans Pro" w:hAnsi="Source Sans Pro"/>
          <w:b/>
          <w:sz w:val="28"/>
          <w:szCs w:val="28"/>
          <w:u w:val="single"/>
          <w:vertAlign w:val="superscript"/>
        </w:rPr>
        <w:t>TH</w:t>
      </w:r>
      <w:r w:rsidR="00BC0C43">
        <w:rPr>
          <w:rFonts w:ascii="Source Sans Pro" w:hAnsi="Source Sans Pro"/>
          <w:b/>
          <w:sz w:val="28"/>
          <w:szCs w:val="28"/>
          <w:u w:val="single"/>
        </w:rPr>
        <w:t xml:space="preserve"> </w:t>
      </w:r>
      <w:r w:rsidR="00842AD6">
        <w:rPr>
          <w:rFonts w:ascii="Source Sans Pro" w:hAnsi="Source Sans Pro"/>
          <w:b/>
          <w:sz w:val="28"/>
          <w:szCs w:val="28"/>
          <w:u w:val="single"/>
        </w:rPr>
        <w:t>MARCH</w:t>
      </w:r>
      <w:r w:rsidR="00BC0C43">
        <w:rPr>
          <w:rFonts w:ascii="Source Sans Pro" w:hAnsi="Source Sans Pro"/>
          <w:b/>
          <w:sz w:val="28"/>
          <w:szCs w:val="28"/>
          <w:u w:val="single"/>
        </w:rPr>
        <w:t xml:space="preserve"> 2026 </w:t>
      </w:r>
    </w:p>
    <w:p w14:paraId="724073CD" w14:textId="77777777" w:rsidR="00842AD6" w:rsidRDefault="00842AD6" w:rsidP="00842AD6">
      <w:pPr>
        <w:rPr>
          <w:rFonts w:ascii="Source Sans Pro" w:hAnsi="Source Sans Pro"/>
          <w:b/>
          <w:bCs/>
        </w:rPr>
      </w:pPr>
    </w:p>
    <w:p w14:paraId="2A05F62B" w14:textId="77777777" w:rsidR="00B844BB" w:rsidRPr="00B844BB" w:rsidRDefault="00B844BB" w:rsidP="00B844BB">
      <w:pPr>
        <w:rPr>
          <w:rFonts w:ascii="Source Sans Pro" w:hAnsi="Source Sans Pro"/>
          <w:b/>
          <w:bCs/>
          <w:sz w:val="22"/>
          <w:u w:val="single"/>
        </w:rPr>
      </w:pPr>
      <w:r w:rsidRPr="00B844BB">
        <w:rPr>
          <w:rFonts w:ascii="Source Sans Pro" w:hAnsi="Source Sans Pro"/>
          <w:b/>
          <w:bCs/>
          <w:u w:val="single"/>
        </w:rPr>
        <w:t xml:space="preserve">236 Store Cattle </w:t>
      </w:r>
    </w:p>
    <w:p w14:paraId="41C1A14B" w14:textId="77777777" w:rsidR="00B844BB" w:rsidRPr="00B844BB" w:rsidRDefault="00B844BB" w:rsidP="00B844BB">
      <w:pPr>
        <w:rPr>
          <w:rFonts w:ascii="Source Sans Pro" w:hAnsi="Source Sans Pro"/>
        </w:rPr>
      </w:pPr>
    </w:p>
    <w:p w14:paraId="3C5593A3" w14:textId="77777777" w:rsidR="00B844BB" w:rsidRPr="00B844BB" w:rsidRDefault="00B844BB" w:rsidP="00B844BB">
      <w:pPr>
        <w:rPr>
          <w:rFonts w:ascii="Source Sans Pro" w:hAnsi="Source Sans Pro"/>
          <w:b/>
          <w:bCs/>
        </w:rPr>
      </w:pPr>
      <w:r w:rsidRPr="00B844BB">
        <w:rPr>
          <w:rFonts w:ascii="Source Sans Pro" w:hAnsi="Source Sans Pro"/>
          <w:b/>
          <w:bCs/>
        </w:rPr>
        <w:t>128 Steers to £2460 or 530ppk Average £1893 or 396pk</w:t>
      </w:r>
    </w:p>
    <w:p w14:paraId="3A0DA271" w14:textId="77777777" w:rsidR="00B844BB" w:rsidRPr="00B844BB" w:rsidRDefault="00B844BB" w:rsidP="00B844BB">
      <w:pPr>
        <w:rPr>
          <w:rFonts w:ascii="Source Sans Pro" w:hAnsi="Source Sans Pro"/>
          <w:b/>
          <w:bCs/>
        </w:rPr>
      </w:pPr>
      <w:r w:rsidRPr="00B844BB">
        <w:rPr>
          <w:rFonts w:ascii="Source Sans Pro" w:hAnsi="Source Sans Pro"/>
          <w:b/>
          <w:bCs/>
        </w:rPr>
        <w:t>125 Heifers to £2480 or 476.2pk average £1706.57 or 382.31pk</w:t>
      </w:r>
    </w:p>
    <w:p w14:paraId="381D94CE" w14:textId="77777777" w:rsidR="00B844BB" w:rsidRPr="00B844BB" w:rsidRDefault="00B844BB" w:rsidP="00B844BB">
      <w:pPr>
        <w:rPr>
          <w:rFonts w:ascii="Source Sans Pro" w:hAnsi="Source Sans Pro"/>
          <w:b/>
          <w:bCs/>
        </w:rPr>
      </w:pPr>
      <w:r w:rsidRPr="00B844BB">
        <w:rPr>
          <w:rFonts w:ascii="Source Sans Pro" w:hAnsi="Source Sans Pro"/>
          <w:b/>
          <w:bCs/>
        </w:rPr>
        <w:t xml:space="preserve">3 Bulls to £1820 or 443pk </w:t>
      </w:r>
    </w:p>
    <w:p w14:paraId="61E26ED0" w14:textId="77777777" w:rsidR="00B844BB" w:rsidRPr="00B844BB" w:rsidRDefault="00B844BB" w:rsidP="00B844BB">
      <w:pPr>
        <w:rPr>
          <w:rFonts w:ascii="Source Sans Pro" w:hAnsi="Source Sans Pro"/>
        </w:rPr>
      </w:pPr>
    </w:p>
    <w:p w14:paraId="46C20272" w14:textId="33F3F969" w:rsidR="00B844BB" w:rsidRPr="00B844BB" w:rsidRDefault="00B844BB" w:rsidP="00B844BB">
      <w:pPr>
        <w:rPr>
          <w:rFonts w:ascii="Source Sans Pro" w:hAnsi="Source Sans Pro"/>
        </w:rPr>
      </w:pPr>
      <w:r w:rsidRPr="00B844BB">
        <w:rPr>
          <w:rFonts w:ascii="Source Sans Pro" w:hAnsi="Source Sans Pro"/>
          <w:b/>
          <w:bCs/>
        </w:rPr>
        <w:t xml:space="preserve">JUST TAKE A MINUTE TO ABSORB THOSE NUMBERS ABOVE </w:t>
      </w:r>
      <w:r w:rsidRPr="00B844BB">
        <w:rPr>
          <w:rFonts w:ascii="Source Sans Pro" w:hAnsi="Source Sans Pro"/>
        </w:rPr>
        <w:t>this is Shrewsbury Auction remember, there are plenty of Holsteins and Native bre</w:t>
      </w:r>
      <w:r>
        <w:rPr>
          <w:rFonts w:ascii="Source Sans Pro" w:hAnsi="Source Sans Pro"/>
        </w:rPr>
        <w:t>e</w:t>
      </w:r>
      <w:r w:rsidRPr="00B844BB">
        <w:rPr>
          <w:rFonts w:ascii="Source Sans Pro" w:hAnsi="Source Sans Pro"/>
        </w:rPr>
        <w:t xml:space="preserve">ds out of </w:t>
      </w:r>
      <w:r>
        <w:rPr>
          <w:rFonts w:ascii="Source Sans Pro" w:hAnsi="Source Sans Pro"/>
        </w:rPr>
        <w:t>D</w:t>
      </w:r>
      <w:r w:rsidRPr="00B844BB">
        <w:rPr>
          <w:rFonts w:ascii="Source Sans Pro" w:hAnsi="Source Sans Pro"/>
        </w:rPr>
        <w:t xml:space="preserve">airy </w:t>
      </w:r>
      <w:r>
        <w:rPr>
          <w:rFonts w:ascii="Source Sans Pro" w:hAnsi="Source Sans Pro"/>
        </w:rPr>
        <w:t>C</w:t>
      </w:r>
      <w:r w:rsidRPr="00B844BB">
        <w:rPr>
          <w:rFonts w:ascii="Source Sans Pro" w:hAnsi="Source Sans Pro"/>
        </w:rPr>
        <w:t>attle as well as some show stopping sucklers there tru</w:t>
      </w:r>
      <w:r>
        <w:rPr>
          <w:rFonts w:ascii="Source Sans Pro" w:hAnsi="Source Sans Pro"/>
        </w:rPr>
        <w:t xml:space="preserve">ly </w:t>
      </w:r>
      <w:r w:rsidRPr="00B844BB">
        <w:rPr>
          <w:rFonts w:ascii="Source Sans Pro" w:hAnsi="Source Sans Pro"/>
        </w:rPr>
        <w:t xml:space="preserve">is something for everyone, the </w:t>
      </w:r>
      <w:r>
        <w:rPr>
          <w:rFonts w:ascii="Source Sans Pro" w:hAnsi="Source Sans Pro"/>
        </w:rPr>
        <w:t>V</w:t>
      </w:r>
      <w:r w:rsidRPr="00B844BB">
        <w:rPr>
          <w:rFonts w:ascii="Source Sans Pro" w:hAnsi="Source Sans Pro"/>
        </w:rPr>
        <w:t xml:space="preserve">endors are to be applauded for the way all the </w:t>
      </w:r>
      <w:r>
        <w:rPr>
          <w:rFonts w:ascii="Source Sans Pro" w:hAnsi="Source Sans Pro"/>
        </w:rPr>
        <w:t>C</w:t>
      </w:r>
      <w:r w:rsidRPr="00B844BB">
        <w:rPr>
          <w:rFonts w:ascii="Source Sans Pro" w:hAnsi="Source Sans Pro"/>
        </w:rPr>
        <w:t xml:space="preserve">attle today had been farmed and presented for sale which really set the ring alight from the first to the last. </w:t>
      </w:r>
    </w:p>
    <w:p w14:paraId="1BE4A3F0" w14:textId="77777777" w:rsidR="00B844BB" w:rsidRPr="00B844BB" w:rsidRDefault="00B844BB" w:rsidP="00B844BB">
      <w:pPr>
        <w:rPr>
          <w:rFonts w:ascii="Source Sans Pro" w:hAnsi="Source Sans Pro"/>
        </w:rPr>
      </w:pPr>
    </w:p>
    <w:p w14:paraId="2D71DD78" w14:textId="2FA8D867" w:rsidR="00B844BB" w:rsidRPr="00B844BB" w:rsidRDefault="00B844BB" w:rsidP="00B844BB">
      <w:pPr>
        <w:rPr>
          <w:rFonts w:ascii="Source Sans Pro" w:hAnsi="Source Sans Pro"/>
        </w:rPr>
      </w:pPr>
      <w:r w:rsidRPr="00B844BB">
        <w:rPr>
          <w:rFonts w:ascii="Source Sans Pro" w:hAnsi="Source Sans Pro"/>
        </w:rPr>
        <w:t>Stee</w:t>
      </w:r>
      <w:r>
        <w:rPr>
          <w:rFonts w:ascii="Source Sans Pro" w:hAnsi="Source Sans Pro"/>
        </w:rPr>
        <w:t>r</w:t>
      </w:r>
      <w:r w:rsidRPr="00B844BB">
        <w:rPr>
          <w:rFonts w:ascii="Source Sans Pro" w:hAnsi="Source Sans Pro"/>
        </w:rPr>
        <w:t xml:space="preserve">s topped at £2460 (600kg) for a 12mo Limousin from Gary Orrells, superb Limousin from John Gosmore £2430 (545kg) and </w:t>
      </w:r>
      <w:r>
        <w:rPr>
          <w:rFonts w:ascii="Source Sans Pro" w:hAnsi="Source Sans Pro"/>
        </w:rPr>
        <w:t>M</w:t>
      </w:r>
      <w:r w:rsidRPr="00B844BB">
        <w:rPr>
          <w:rFonts w:ascii="Source Sans Pro" w:hAnsi="Source Sans Pro"/>
        </w:rPr>
        <w:t>essrs Meredith of the Lodge achieved £2330 (570</w:t>
      </w:r>
      <w:r>
        <w:rPr>
          <w:rFonts w:ascii="Source Sans Pro" w:hAnsi="Source Sans Pro"/>
        </w:rPr>
        <w:t>kg</w:t>
      </w:r>
      <w:r w:rsidRPr="00B844BB">
        <w:rPr>
          <w:rFonts w:ascii="Source Sans Pro" w:hAnsi="Source Sans Pro"/>
        </w:rPr>
        <w:t>) for th</w:t>
      </w:r>
      <w:r>
        <w:rPr>
          <w:rFonts w:ascii="Source Sans Pro" w:hAnsi="Source Sans Pro"/>
        </w:rPr>
        <w:t>eir</w:t>
      </w:r>
      <w:r w:rsidRPr="00B844BB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Li</w:t>
      </w:r>
      <w:r w:rsidRPr="00B844BB">
        <w:rPr>
          <w:rFonts w:ascii="Source Sans Pro" w:hAnsi="Source Sans Pro"/>
        </w:rPr>
        <w:t xml:space="preserve">mousins, a cracking show of shapely </w:t>
      </w:r>
      <w:r>
        <w:rPr>
          <w:rFonts w:ascii="Source Sans Pro" w:hAnsi="Source Sans Pro"/>
        </w:rPr>
        <w:t>B</w:t>
      </w:r>
      <w:r w:rsidRPr="00B844BB">
        <w:rPr>
          <w:rFonts w:ascii="Source Sans Pro" w:hAnsi="Source Sans Pro"/>
        </w:rPr>
        <w:t xml:space="preserve">ullocks from M W Leighton sailed away to a peak of £2430 (595kg) for Blues and £2420 (550kg) for Limousins and </w:t>
      </w:r>
      <w:proofErr w:type="spellStart"/>
      <w:r w:rsidRPr="00B844BB">
        <w:rPr>
          <w:rFonts w:ascii="Source Sans Pro" w:hAnsi="Source Sans Pro"/>
        </w:rPr>
        <w:t>Bazadaise</w:t>
      </w:r>
      <w:proofErr w:type="spellEnd"/>
      <w:r w:rsidRPr="00B844BB">
        <w:rPr>
          <w:rFonts w:ascii="Source Sans Pro" w:hAnsi="Source Sans Pro"/>
        </w:rPr>
        <w:t xml:space="preserve"> everything was a roaring trade</w:t>
      </w:r>
      <w:r>
        <w:rPr>
          <w:rFonts w:ascii="Source Sans Pro" w:hAnsi="Source Sans Pro"/>
        </w:rPr>
        <w:t xml:space="preserve">.  </w:t>
      </w:r>
      <w:r w:rsidRPr="00B844BB">
        <w:rPr>
          <w:rFonts w:ascii="Source Sans Pro" w:hAnsi="Source Sans Pro"/>
        </w:rPr>
        <w:t xml:space="preserve">Charolais </w:t>
      </w:r>
      <w:r>
        <w:rPr>
          <w:rFonts w:ascii="Source Sans Pro" w:hAnsi="Source Sans Pro"/>
        </w:rPr>
        <w:t>S</w:t>
      </w:r>
      <w:r w:rsidRPr="00B844BB">
        <w:rPr>
          <w:rFonts w:ascii="Source Sans Pro" w:hAnsi="Source Sans Pro"/>
        </w:rPr>
        <w:t xml:space="preserve">teers 12mo from JLL Morgans of </w:t>
      </w:r>
      <w:proofErr w:type="spellStart"/>
      <w:r w:rsidRPr="00B844BB">
        <w:rPr>
          <w:rFonts w:ascii="Source Sans Pro" w:hAnsi="Source Sans Pro"/>
        </w:rPr>
        <w:t>Tymawr</w:t>
      </w:r>
      <w:proofErr w:type="spellEnd"/>
      <w:r w:rsidRPr="00B844BB">
        <w:rPr>
          <w:rFonts w:ascii="Source Sans Pro" w:hAnsi="Source Sans Pro"/>
        </w:rPr>
        <w:t xml:space="preserve"> £2110 (490kg), IG Evans of Welshpool £2060 (515kg) for their 13mo Steer, Angus to £2010 (535kg) for a 15mo Steer from TR Craig and Herefor</w:t>
      </w:r>
      <w:r>
        <w:rPr>
          <w:rFonts w:ascii="Source Sans Pro" w:hAnsi="Source Sans Pro"/>
        </w:rPr>
        <w:t>d</w:t>
      </w:r>
      <w:r w:rsidRPr="00B844BB">
        <w:rPr>
          <w:rFonts w:ascii="Source Sans Pro" w:hAnsi="Source Sans Pro"/>
        </w:rPr>
        <w:t>s to £1960 (480kg) for SS &amp; JC Davies. The younger they were the dear</w:t>
      </w:r>
      <w:r>
        <w:rPr>
          <w:rFonts w:ascii="Source Sans Pro" w:hAnsi="Source Sans Pro"/>
        </w:rPr>
        <w:t>er</w:t>
      </w:r>
      <w:r w:rsidRPr="00B844BB">
        <w:rPr>
          <w:rFonts w:ascii="Source Sans Pro" w:hAnsi="Source Sans Pro"/>
        </w:rPr>
        <w:t xml:space="preserve"> they went with </w:t>
      </w:r>
      <w:r>
        <w:rPr>
          <w:rFonts w:ascii="Source Sans Pro" w:hAnsi="Source Sans Pro"/>
        </w:rPr>
        <w:t>some</w:t>
      </w:r>
      <w:r w:rsidRPr="00B844BB">
        <w:rPr>
          <w:rFonts w:ascii="Source Sans Pro" w:hAnsi="Source Sans Pro"/>
        </w:rPr>
        <w:t xml:space="preserve"> sensational </w:t>
      </w:r>
      <w:r>
        <w:rPr>
          <w:rFonts w:ascii="Source Sans Pro" w:hAnsi="Source Sans Pro"/>
        </w:rPr>
        <w:t>S</w:t>
      </w:r>
      <w:r w:rsidRPr="00B844BB">
        <w:rPr>
          <w:rFonts w:ascii="Source Sans Pro" w:hAnsi="Source Sans Pro"/>
        </w:rPr>
        <w:t xml:space="preserve">teers from JT &amp; JE Evans to £2250 (500) and £2180 (445kg) for </w:t>
      </w:r>
      <w:r>
        <w:rPr>
          <w:rFonts w:ascii="Source Sans Pro" w:hAnsi="Source Sans Pro"/>
        </w:rPr>
        <w:t>Li</w:t>
      </w:r>
      <w:r w:rsidRPr="00B844BB">
        <w:rPr>
          <w:rFonts w:ascii="Source Sans Pro" w:hAnsi="Source Sans Pro"/>
        </w:rPr>
        <w:t>mousins</w:t>
      </w:r>
      <w:r>
        <w:rPr>
          <w:rFonts w:ascii="Source Sans Pro" w:hAnsi="Source Sans Pro"/>
        </w:rPr>
        <w:t>,</w:t>
      </w:r>
      <w:r w:rsidRPr="00B844BB">
        <w:rPr>
          <w:rFonts w:ascii="Source Sans Pro" w:hAnsi="Source Sans Pro"/>
        </w:rPr>
        <w:t xml:space="preserve"> 13mo Dairy Bred Blues to £1600 (420kg) from RT Tudor</w:t>
      </w:r>
      <w:r>
        <w:rPr>
          <w:rFonts w:ascii="Source Sans Pro" w:hAnsi="Source Sans Pro"/>
        </w:rPr>
        <w:t>.</w:t>
      </w:r>
    </w:p>
    <w:p w14:paraId="044A0FAD" w14:textId="77777777" w:rsidR="00B844BB" w:rsidRPr="00B844BB" w:rsidRDefault="00B844BB" w:rsidP="00B844BB">
      <w:pPr>
        <w:rPr>
          <w:rFonts w:ascii="Source Sans Pro" w:hAnsi="Source Sans Pro"/>
        </w:rPr>
      </w:pPr>
    </w:p>
    <w:p w14:paraId="2848137A" w14:textId="591798E4" w:rsidR="00B844BB" w:rsidRPr="00B844BB" w:rsidRDefault="00B844BB" w:rsidP="00B844BB">
      <w:pPr>
        <w:rPr>
          <w:rFonts w:ascii="Source Sans Pro" w:hAnsi="Source Sans Pro"/>
        </w:rPr>
      </w:pPr>
      <w:r w:rsidRPr="00B844BB">
        <w:rPr>
          <w:rFonts w:ascii="Source Sans Pro" w:hAnsi="Source Sans Pro"/>
        </w:rPr>
        <w:t xml:space="preserve">Special mention for JE &amp; JT Evans’ 10mo Limousin </w:t>
      </w:r>
      <w:r>
        <w:rPr>
          <w:rFonts w:ascii="Source Sans Pro" w:hAnsi="Source Sans Pro"/>
        </w:rPr>
        <w:t>S</w:t>
      </w:r>
      <w:r w:rsidRPr="00B844BB">
        <w:rPr>
          <w:rFonts w:ascii="Source Sans Pro" w:hAnsi="Source Sans Pro"/>
        </w:rPr>
        <w:t>teer which sold for £2120 or 530ppk… amazing!</w:t>
      </w:r>
    </w:p>
    <w:p w14:paraId="701FE890" w14:textId="77777777" w:rsidR="00B844BB" w:rsidRPr="00B844BB" w:rsidRDefault="00B844BB" w:rsidP="00B844BB">
      <w:pPr>
        <w:rPr>
          <w:rFonts w:ascii="Source Sans Pro" w:hAnsi="Source Sans Pro"/>
        </w:rPr>
      </w:pPr>
    </w:p>
    <w:p w14:paraId="1329D3D4" w14:textId="72BC3D6A" w:rsidR="00B844BB" w:rsidRPr="00B844BB" w:rsidRDefault="00B844BB" w:rsidP="00B844BB">
      <w:pPr>
        <w:rPr>
          <w:rFonts w:ascii="Source Sans Pro" w:hAnsi="Source Sans Pro"/>
        </w:rPr>
      </w:pPr>
      <w:r w:rsidRPr="00B844BB">
        <w:rPr>
          <w:rFonts w:ascii="Source Sans Pro" w:hAnsi="Source Sans Pro"/>
        </w:rPr>
        <w:t>Heifers were a pleasure to sell with the trade lifting to £2480 (655kg) for PJ &amp; EJ Beecroft’s 31mo Blonde Heifer, Blues from Mark Leig</w:t>
      </w:r>
      <w:r>
        <w:rPr>
          <w:rFonts w:ascii="Source Sans Pro" w:hAnsi="Source Sans Pro"/>
        </w:rPr>
        <w:t>hto</w:t>
      </w:r>
      <w:r w:rsidRPr="00B844BB">
        <w:rPr>
          <w:rFonts w:ascii="Source Sans Pro" w:hAnsi="Source Sans Pro"/>
        </w:rPr>
        <w:t xml:space="preserve">n peaked at £2240 (525kg) with a run of </w:t>
      </w:r>
      <w:r>
        <w:rPr>
          <w:rFonts w:ascii="Source Sans Pro" w:hAnsi="Source Sans Pro"/>
        </w:rPr>
        <w:t>D</w:t>
      </w:r>
      <w:r w:rsidRPr="00B844BB">
        <w:rPr>
          <w:rFonts w:ascii="Source Sans Pro" w:hAnsi="Source Sans Pro"/>
        </w:rPr>
        <w:t xml:space="preserve">airy </w:t>
      </w:r>
      <w:r>
        <w:rPr>
          <w:rFonts w:ascii="Source Sans Pro" w:hAnsi="Source Sans Pro"/>
        </w:rPr>
        <w:t>B</w:t>
      </w:r>
      <w:r w:rsidRPr="00B844BB">
        <w:rPr>
          <w:rFonts w:ascii="Source Sans Pro" w:hAnsi="Source Sans Pro"/>
        </w:rPr>
        <w:t xml:space="preserve">red </w:t>
      </w:r>
      <w:r>
        <w:rPr>
          <w:rFonts w:ascii="Source Sans Pro" w:hAnsi="Source Sans Pro"/>
        </w:rPr>
        <w:t>B</w:t>
      </w:r>
      <w:r w:rsidRPr="00B844BB">
        <w:rPr>
          <w:rFonts w:ascii="Source Sans Pro" w:hAnsi="Source Sans Pro"/>
        </w:rPr>
        <w:t xml:space="preserve">lue </w:t>
      </w:r>
      <w:r>
        <w:rPr>
          <w:rFonts w:ascii="Source Sans Pro" w:hAnsi="Source Sans Pro"/>
        </w:rPr>
        <w:t>H</w:t>
      </w:r>
      <w:r w:rsidRPr="00B844BB">
        <w:rPr>
          <w:rFonts w:ascii="Source Sans Pro" w:hAnsi="Source Sans Pro"/>
        </w:rPr>
        <w:t>eifers from Annie Davies sold for £1970 (545kg), A sha</w:t>
      </w:r>
      <w:r>
        <w:rPr>
          <w:rFonts w:ascii="Source Sans Pro" w:hAnsi="Source Sans Pro"/>
        </w:rPr>
        <w:t>pe</w:t>
      </w:r>
      <w:r w:rsidRPr="00B844BB">
        <w:rPr>
          <w:rFonts w:ascii="Source Sans Pro" w:hAnsi="Source Sans Pro"/>
        </w:rPr>
        <w:t>ly Charolais Heifer from Nicholas Bennett £1920 (445kg), Angus for TR Craig to £1900 (460kg) Herefords to £1760 (460kg</w:t>
      </w:r>
      <w:r>
        <w:rPr>
          <w:rFonts w:ascii="Source Sans Pro" w:hAnsi="Source Sans Pro"/>
        </w:rPr>
        <w:t>)</w:t>
      </w:r>
      <w:r w:rsidRPr="00B844BB">
        <w:rPr>
          <w:rFonts w:ascii="Source Sans Pro" w:hAnsi="Source Sans Pro"/>
        </w:rPr>
        <w:t xml:space="preserve"> for CCS Livestock Grazing H</w:t>
      </w:r>
      <w:r>
        <w:rPr>
          <w:rFonts w:ascii="Source Sans Pro" w:hAnsi="Source Sans Pro"/>
        </w:rPr>
        <w:t>ei</w:t>
      </w:r>
      <w:r w:rsidRPr="00B844BB">
        <w:rPr>
          <w:rFonts w:ascii="Source Sans Pro" w:hAnsi="Source Sans Pro"/>
        </w:rPr>
        <w:t xml:space="preserve">fers in sharp demand with Charolais from JLL Morgans £1820 (435kg) a roaring £2000 (420kg) for a very nice Limousin Heifer from JE &amp; JT Evans. Mega demand for grazing </w:t>
      </w:r>
      <w:r>
        <w:rPr>
          <w:rFonts w:ascii="Source Sans Pro" w:hAnsi="Source Sans Pro"/>
        </w:rPr>
        <w:t>H</w:t>
      </w:r>
      <w:r w:rsidRPr="00B844BB">
        <w:rPr>
          <w:rFonts w:ascii="Source Sans Pro" w:hAnsi="Source Sans Pro"/>
        </w:rPr>
        <w:t xml:space="preserve">eifers this week with a number selling for well </w:t>
      </w:r>
      <w:proofErr w:type="gramStart"/>
      <w:r w:rsidRPr="00B844BB">
        <w:rPr>
          <w:rFonts w:ascii="Source Sans Pro" w:hAnsi="Source Sans Pro"/>
        </w:rPr>
        <w:t>in excess of</w:t>
      </w:r>
      <w:proofErr w:type="gramEnd"/>
      <w:r w:rsidRPr="00B844BB">
        <w:rPr>
          <w:rFonts w:ascii="Source Sans Pro" w:hAnsi="Source Sans Pro"/>
        </w:rPr>
        <w:t xml:space="preserve"> that magical 400kg mark</w:t>
      </w:r>
      <w:r>
        <w:rPr>
          <w:rFonts w:ascii="Source Sans Pro" w:hAnsi="Source Sans Pro"/>
        </w:rPr>
        <w:t>.</w:t>
      </w:r>
    </w:p>
    <w:p w14:paraId="46B014B4" w14:textId="77777777" w:rsidR="00B844BB" w:rsidRPr="00B844BB" w:rsidRDefault="00B844BB" w:rsidP="00B844BB">
      <w:pPr>
        <w:rPr>
          <w:rFonts w:ascii="Source Sans Pro" w:hAnsi="Source Sans Pro"/>
        </w:rPr>
      </w:pPr>
    </w:p>
    <w:p w14:paraId="6C170911" w14:textId="57C01336" w:rsidR="00B844BB" w:rsidRPr="00B844BB" w:rsidRDefault="00B844BB" w:rsidP="00B844BB">
      <w:pPr>
        <w:rPr>
          <w:rFonts w:ascii="Source Sans Pro" w:hAnsi="Source Sans Pro"/>
        </w:rPr>
      </w:pPr>
      <w:r w:rsidRPr="00B844BB">
        <w:rPr>
          <w:rFonts w:ascii="Source Sans Pro" w:hAnsi="Source Sans Pro"/>
        </w:rPr>
        <w:lastRenderedPageBreak/>
        <w:t xml:space="preserve">Topping the Limousin section in the lump at £2080 (550kg) was a </w:t>
      </w:r>
      <w:r>
        <w:rPr>
          <w:rFonts w:ascii="Source Sans Pro" w:hAnsi="Source Sans Pro"/>
        </w:rPr>
        <w:t>H</w:t>
      </w:r>
      <w:r w:rsidRPr="00B844BB">
        <w:rPr>
          <w:rFonts w:ascii="Source Sans Pro" w:hAnsi="Source Sans Pro"/>
        </w:rPr>
        <w:t xml:space="preserve">eifer from the </w:t>
      </w:r>
      <w:proofErr w:type="gramStart"/>
      <w:r w:rsidRPr="00B844BB">
        <w:rPr>
          <w:rFonts w:ascii="Source Sans Pro" w:hAnsi="Source Sans Pro"/>
        </w:rPr>
        <w:t>Non TB</w:t>
      </w:r>
      <w:proofErr w:type="gramEnd"/>
      <w:r w:rsidRPr="00B844BB">
        <w:rPr>
          <w:rFonts w:ascii="Source Sans Pro" w:hAnsi="Source Sans Pro"/>
        </w:rPr>
        <w:t xml:space="preserve"> Tested Section today, if you have the size and power in your </w:t>
      </w:r>
      <w:r>
        <w:rPr>
          <w:rFonts w:ascii="Source Sans Pro" w:hAnsi="Source Sans Pro"/>
        </w:rPr>
        <w:t>C</w:t>
      </w:r>
      <w:r w:rsidRPr="00B844BB">
        <w:rPr>
          <w:rFonts w:ascii="Source Sans Pro" w:hAnsi="Source Sans Pro"/>
        </w:rPr>
        <w:t xml:space="preserve">attle this option is well worth considering saving the cost of texting with zero effect on trade for the right </w:t>
      </w:r>
      <w:r w:rsidR="005A7E9D">
        <w:rPr>
          <w:rFonts w:ascii="Source Sans Pro" w:hAnsi="Source Sans Pro"/>
        </w:rPr>
        <w:t>C</w:t>
      </w:r>
      <w:r w:rsidRPr="00B844BB">
        <w:rPr>
          <w:rFonts w:ascii="Source Sans Pro" w:hAnsi="Source Sans Pro"/>
        </w:rPr>
        <w:t>attle.</w:t>
      </w:r>
    </w:p>
    <w:p w14:paraId="4AC3BC8C" w14:textId="77777777" w:rsidR="00B844BB" w:rsidRPr="00B844BB" w:rsidRDefault="00B844BB" w:rsidP="00B844BB">
      <w:pPr>
        <w:rPr>
          <w:rFonts w:ascii="Source Sans Pro" w:hAnsi="Source Sans Pro"/>
        </w:rPr>
      </w:pPr>
    </w:p>
    <w:p w14:paraId="52252BF0" w14:textId="216378B7" w:rsidR="00B844BB" w:rsidRPr="00B844BB" w:rsidRDefault="00B844BB" w:rsidP="005A7E9D">
      <w:pPr>
        <w:jc w:val="center"/>
        <w:rPr>
          <w:rFonts w:ascii="Source Sans Pro" w:hAnsi="Source Sans Pro"/>
          <w:b/>
          <w:bCs/>
        </w:rPr>
      </w:pPr>
      <w:r w:rsidRPr="00B844BB">
        <w:rPr>
          <w:rFonts w:ascii="Source Sans Pro" w:hAnsi="Source Sans Pro"/>
          <w:b/>
          <w:bCs/>
        </w:rPr>
        <w:t>MORE CATTLE ARE DESP</w:t>
      </w:r>
      <w:r w:rsidR="005A7E9D">
        <w:rPr>
          <w:rFonts w:ascii="Source Sans Pro" w:hAnsi="Source Sans Pro"/>
          <w:b/>
          <w:bCs/>
        </w:rPr>
        <w:t>E</w:t>
      </w:r>
      <w:r w:rsidRPr="00B844BB">
        <w:rPr>
          <w:rFonts w:ascii="Source Sans Pro" w:hAnsi="Source Sans Pro"/>
          <w:b/>
          <w:bCs/>
        </w:rPr>
        <w:t>RATELY NEED</w:t>
      </w:r>
      <w:r w:rsidR="005A7E9D">
        <w:rPr>
          <w:rFonts w:ascii="Source Sans Pro" w:hAnsi="Source Sans Pro"/>
          <w:b/>
          <w:bCs/>
        </w:rPr>
        <w:t>ED</w:t>
      </w:r>
      <w:r w:rsidRPr="00B844BB">
        <w:rPr>
          <w:rFonts w:ascii="Source Sans Pro" w:hAnsi="Source Sans Pro"/>
          <w:b/>
          <w:bCs/>
        </w:rPr>
        <w:t xml:space="preserve"> ON THIS REMARKABLE TRADE</w:t>
      </w:r>
    </w:p>
    <w:p w14:paraId="68CA44FC" w14:textId="77777777" w:rsidR="00B844BB" w:rsidRDefault="00B844BB" w:rsidP="00842AD6">
      <w:pPr>
        <w:rPr>
          <w:rFonts w:ascii="Source Sans Pro" w:hAnsi="Source Sans Pro"/>
          <w:b/>
          <w:bCs/>
        </w:rPr>
      </w:pPr>
    </w:p>
    <w:p w14:paraId="329B1587" w14:textId="3BB7C0BD" w:rsidR="009C30A8" w:rsidRPr="00A026C9" w:rsidRDefault="00AD6251" w:rsidP="0054335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ource Sans Pro" w:hAnsi="Source Sans Pro"/>
          <w:b/>
          <w:bCs/>
          <w:u w:val="single"/>
        </w:rPr>
      </w:pPr>
      <w:r w:rsidRPr="00A026C9">
        <w:rPr>
          <w:rFonts w:ascii="Source Sans Pro" w:hAnsi="Source Sans Pro"/>
          <w:b/>
          <w:bCs/>
          <w:u w:val="single"/>
        </w:rPr>
        <w:t>STEERS PER HEAD</w:t>
      </w:r>
    </w:p>
    <w:p w14:paraId="48B2E933" w14:textId="22ED7946" w:rsidR="00D02F3A" w:rsidRDefault="00DF204E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Limousin</w:t>
      </w:r>
    </w:p>
    <w:p w14:paraId="6A3D0A2D" w14:textId="6D6268B2" w:rsidR="00DF204E" w:rsidRDefault="00DF204E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11mo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600kg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G &amp; A </w:t>
      </w:r>
      <w:proofErr w:type="spellStart"/>
      <w:r>
        <w:rPr>
          <w:rFonts w:ascii="Source Sans Pro" w:hAnsi="Source Sans Pro"/>
          <w:szCs w:val="24"/>
          <w:lang w:eastAsia="en-GB"/>
        </w:rPr>
        <w:t>Orrells</w:t>
      </w:r>
      <w:proofErr w:type="spellEnd"/>
    </w:p>
    <w:p w14:paraId="78D88C42" w14:textId="378B0D60" w:rsidR="00DF204E" w:rsidRDefault="00E52F16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545kg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£2430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W Gosmore &amp; Partners</w:t>
      </w:r>
    </w:p>
    <w:p w14:paraId="4BB7D32F" w14:textId="777B2DEF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530kg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£2360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W Gosmore &amp; Partners</w:t>
      </w:r>
    </w:p>
    <w:p w14:paraId="0BD0B68A" w14:textId="270DCE86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530kg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£2330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W Gosmore &amp; Partners</w:t>
      </w:r>
    </w:p>
    <w:p w14:paraId="626141A3" w14:textId="60606A3E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27mo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570kg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£2330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Messrs Meredith</w:t>
      </w:r>
    </w:p>
    <w:p w14:paraId="2C3061D5" w14:textId="636B19AA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10mo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500kg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£2250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E &amp; J T Evans &amp; Son</w:t>
      </w:r>
    </w:p>
    <w:p w14:paraId="577B8C07" w14:textId="77777777" w:rsidR="00842AD6" w:rsidRDefault="00842AD6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594A368B" w14:textId="7BAC2600" w:rsidR="00842AD6" w:rsidRDefault="00842AD6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British Blue</w:t>
      </w:r>
    </w:p>
    <w:p w14:paraId="4913F861" w14:textId="4C4E9F99" w:rsidR="00DF204E" w:rsidRDefault="00DF204E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595kg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£2430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001C196F" w14:textId="097B196F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550kg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2D223C0F" w14:textId="4AA07583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555kg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£2320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20CE020B" w14:textId="5678A243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535kg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£2310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2B1A960C" w14:textId="1A0D3295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535kg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£2290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7074A12C" w14:textId="12EA1EB6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19mo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£2210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E &amp; C M Jones</w:t>
      </w:r>
    </w:p>
    <w:p w14:paraId="7490781C" w14:textId="77777777" w:rsidR="00E52F16" w:rsidRDefault="00E52F16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323468FD" w14:textId="53279FD7" w:rsidR="00E52F16" w:rsidRDefault="00E52F16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proofErr w:type="spellStart"/>
      <w:r>
        <w:rPr>
          <w:rFonts w:ascii="Source Sans Pro" w:hAnsi="Source Sans Pro"/>
          <w:b/>
          <w:bCs/>
          <w:szCs w:val="24"/>
          <w:u w:val="single"/>
          <w:lang w:eastAsia="en-GB"/>
        </w:rPr>
        <w:t>Bazadais</w:t>
      </w:r>
      <w:proofErr w:type="spellEnd"/>
    </w:p>
    <w:p w14:paraId="574FF12E" w14:textId="7B20C5E0" w:rsidR="00E52F16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550kg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7FA44D33" w14:textId="77777777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7B0D72EA" w14:textId="3D147B82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Charolais</w:t>
      </w:r>
    </w:p>
    <w:p w14:paraId="1CBCE16D" w14:textId="3006B1E9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490kg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£2110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J L </w:t>
      </w:r>
      <w:proofErr w:type="spellStart"/>
      <w:r>
        <w:rPr>
          <w:rFonts w:ascii="Source Sans Pro" w:hAnsi="Source Sans Pro"/>
          <w:szCs w:val="24"/>
          <w:lang w:eastAsia="en-GB"/>
        </w:rPr>
        <w:t>L</w:t>
      </w:r>
      <w:proofErr w:type="spellEnd"/>
      <w:r>
        <w:rPr>
          <w:rFonts w:ascii="Source Sans Pro" w:hAnsi="Source Sans Pro"/>
          <w:szCs w:val="24"/>
          <w:lang w:eastAsia="en-GB"/>
        </w:rPr>
        <w:t xml:space="preserve"> Morgans &amp; Sons</w:t>
      </w:r>
    </w:p>
    <w:p w14:paraId="489794A8" w14:textId="763A0A2A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11mo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515kg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£2060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I G Evans &amp; Co</w:t>
      </w:r>
    </w:p>
    <w:p w14:paraId="70480445" w14:textId="77777777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386E0E3A" w14:textId="031D09A1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Aberdeen Angus</w:t>
      </w:r>
    </w:p>
    <w:p w14:paraId="052226C2" w14:textId="174982C3" w:rsid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16mo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535kg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£2010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T R Craig &amp; Sons</w:t>
      </w:r>
    </w:p>
    <w:p w14:paraId="41E0F6FF" w14:textId="372288E0" w:rsidR="00647F6A" w:rsidRPr="00647F6A" w:rsidRDefault="00647F6A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495kg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£2000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S </w:t>
      </w:r>
      <w:proofErr w:type="spellStart"/>
      <w:r>
        <w:rPr>
          <w:rFonts w:ascii="Source Sans Pro" w:hAnsi="Source Sans Pro"/>
          <w:szCs w:val="24"/>
          <w:lang w:eastAsia="en-GB"/>
        </w:rPr>
        <w:t>S</w:t>
      </w:r>
      <w:proofErr w:type="spellEnd"/>
      <w:r>
        <w:rPr>
          <w:rFonts w:ascii="Source Sans Pro" w:hAnsi="Source Sans Pro"/>
          <w:szCs w:val="24"/>
          <w:lang w:eastAsia="en-GB"/>
        </w:rPr>
        <w:t xml:space="preserve"> &amp; J C Davies</w:t>
      </w:r>
    </w:p>
    <w:p w14:paraId="61A7423D" w14:textId="77777777" w:rsidR="00816361" w:rsidRDefault="00816361" w:rsidP="00B51DDA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46489F15" w14:textId="60FE4C25" w:rsidR="00541E3E" w:rsidRPr="00A026C9" w:rsidRDefault="00AD6251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 w:rsidRPr="00A026C9">
        <w:rPr>
          <w:rFonts w:ascii="Source Sans Pro" w:hAnsi="Source Sans Pro"/>
          <w:b/>
          <w:bCs/>
          <w:szCs w:val="24"/>
          <w:u w:val="single"/>
          <w:lang w:eastAsia="en-GB"/>
        </w:rPr>
        <w:t>STORE HEIFERS PER HEAD</w:t>
      </w:r>
    </w:p>
    <w:p w14:paraId="01951BA3" w14:textId="472FD056" w:rsidR="00D35717" w:rsidRDefault="00816361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Blonde D’ Aquitaine</w:t>
      </w:r>
    </w:p>
    <w:p w14:paraId="1F58B6A8" w14:textId="7AEDC503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32mo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655kg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£2480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P J &amp; E J Beecroft</w:t>
      </w:r>
    </w:p>
    <w:p w14:paraId="77CEA755" w14:textId="5D04A45A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32mo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550kg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£2280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P J &amp; E J Beecroft</w:t>
      </w:r>
    </w:p>
    <w:p w14:paraId="318DB4A5" w14:textId="77777777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5C6AD51B" w14:textId="65E19A2E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British Blue</w:t>
      </w:r>
      <w:r>
        <w:rPr>
          <w:rFonts w:ascii="Source Sans Pro" w:hAnsi="Source Sans Pro"/>
          <w:szCs w:val="24"/>
          <w:lang w:eastAsia="en-GB"/>
        </w:rPr>
        <w:t xml:space="preserve"> </w:t>
      </w:r>
    </w:p>
    <w:p w14:paraId="54DF85AA" w14:textId="1A0C82E5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525kg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£2240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 W Leighton &amp; Son</w:t>
      </w:r>
    </w:p>
    <w:p w14:paraId="282563AD" w14:textId="06252BEE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19mo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545kg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£1970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W V Davies &amp; Co</w:t>
      </w:r>
    </w:p>
    <w:p w14:paraId="02BD9205" w14:textId="0E6150AF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515kg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W V Davies &amp; Co</w:t>
      </w:r>
    </w:p>
    <w:p w14:paraId="73A0639B" w14:textId="7022909C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495kg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W V Davies &amp; Co</w:t>
      </w:r>
    </w:p>
    <w:p w14:paraId="4C7CF5AD" w14:textId="7E5BE198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14mo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520kg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£1910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W V Davies &amp; Co</w:t>
      </w:r>
    </w:p>
    <w:p w14:paraId="34582E87" w14:textId="490AC081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495kg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N Bennett</w:t>
      </w:r>
    </w:p>
    <w:p w14:paraId="61AB30CF" w14:textId="77777777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7B2593B1" w14:textId="77777777" w:rsidR="0089530F" w:rsidRDefault="0089530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635D9159" w14:textId="53F58FDF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lastRenderedPageBreak/>
        <w:t>Limousin</w:t>
      </w:r>
    </w:p>
    <w:p w14:paraId="3F5504CD" w14:textId="6F87AA48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29mo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550kg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£2080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W Morris &amp; Son</w:t>
      </w:r>
    </w:p>
    <w:p w14:paraId="079F7B2E" w14:textId="694C010D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11mo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420kg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£2000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E &amp; J T Evans &amp; Son</w:t>
      </w:r>
    </w:p>
    <w:p w14:paraId="5AD0CD4C" w14:textId="2D4EE70D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485kg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J W Gosmore &amp; Partners</w:t>
      </w:r>
    </w:p>
    <w:p w14:paraId="3648B3E8" w14:textId="265B85DD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31mo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470kg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Messrs Meredith</w:t>
      </w:r>
    </w:p>
    <w:p w14:paraId="3C09D35E" w14:textId="37FAABE5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480kg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R S Adams &amp; Co</w:t>
      </w:r>
    </w:p>
    <w:p w14:paraId="11ECCC7E" w14:textId="77777777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40918646" w14:textId="1225CFD5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Charolais</w:t>
      </w:r>
    </w:p>
    <w:p w14:paraId="36A3F5D9" w14:textId="612683F1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445kg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N Bennett</w:t>
      </w:r>
    </w:p>
    <w:p w14:paraId="15375FDB" w14:textId="675FFF37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12mo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435kg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J L </w:t>
      </w:r>
      <w:proofErr w:type="spellStart"/>
      <w:r>
        <w:rPr>
          <w:rFonts w:ascii="Source Sans Pro" w:hAnsi="Source Sans Pro"/>
          <w:szCs w:val="24"/>
          <w:lang w:eastAsia="en-GB"/>
        </w:rPr>
        <w:t>L</w:t>
      </w:r>
      <w:proofErr w:type="spellEnd"/>
      <w:r>
        <w:rPr>
          <w:rFonts w:ascii="Source Sans Pro" w:hAnsi="Source Sans Pro"/>
          <w:szCs w:val="24"/>
          <w:lang w:eastAsia="en-GB"/>
        </w:rPr>
        <w:t xml:space="preserve"> Morgans &amp; Sons</w:t>
      </w:r>
    </w:p>
    <w:p w14:paraId="3896BD1D" w14:textId="7AE30952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14mo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£1740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I G Evans &amp; Co</w:t>
      </w:r>
    </w:p>
    <w:p w14:paraId="362CA55A" w14:textId="77777777" w:rsidR="00647F6A" w:rsidRP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2CDAAC77" w14:textId="5C65C8F2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Aberdeen Angus</w:t>
      </w:r>
    </w:p>
    <w:p w14:paraId="31AD0E96" w14:textId="4DD04AA6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16mo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£1900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T R Craig &amp; Sons</w:t>
      </w:r>
    </w:p>
    <w:p w14:paraId="26DF857E" w14:textId="5281B118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16mo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£1900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T R Craig &amp; Sons </w:t>
      </w:r>
    </w:p>
    <w:p w14:paraId="4589E4D0" w14:textId="370671A1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470kg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£1850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S </w:t>
      </w:r>
      <w:proofErr w:type="spellStart"/>
      <w:r>
        <w:rPr>
          <w:rFonts w:ascii="Source Sans Pro" w:hAnsi="Source Sans Pro"/>
          <w:szCs w:val="24"/>
          <w:lang w:eastAsia="en-GB"/>
        </w:rPr>
        <w:t>S</w:t>
      </w:r>
      <w:proofErr w:type="spellEnd"/>
      <w:r>
        <w:rPr>
          <w:rFonts w:ascii="Source Sans Pro" w:hAnsi="Source Sans Pro"/>
          <w:szCs w:val="24"/>
          <w:lang w:eastAsia="en-GB"/>
        </w:rPr>
        <w:t xml:space="preserve"> &amp; J C Davies</w:t>
      </w:r>
    </w:p>
    <w:p w14:paraId="375F0546" w14:textId="7C057B61" w:rsid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17mo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495kg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£1820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T R Craig &amp; Sons</w:t>
      </w:r>
    </w:p>
    <w:p w14:paraId="351CD05A" w14:textId="44FCF611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18mo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470kg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£1740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N Bennett</w:t>
      </w:r>
    </w:p>
    <w:p w14:paraId="7B2E14FB" w14:textId="77777777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28315F8A" w14:textId="3162E2B4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Hereford</w:t>
      </w:r>
    </w:p>
    <w:p w14:paraId="4396ED8F" w14:textId="1D6A67B4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19mo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£1760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 xml:space="preserve">C </w:t>
      </w:r>
      <w:proofErr w:type="spellStart"/>
      <w:r>
        <w:rPr>
          <w:rFonts w:ascii="Source Sans Pro" w:hAnsi="Source Sans Pro"/>
          <w:szCs w:val="24"/>
          <w:lang w:eastAsia="en-GB"/>
        </w:rPr>
        <w:t>C</w:t>
      </w:r>
      <w:proofErr w:type="spellEnd"/>
      <w:r>
        <w:rPr>
          <w:rFonts w:ascii="Source Sans Pro" w:hAnsi="Source Sans Pro"/>
          <w:szCs w:val="24"/>
          <w:lang w:eastAsia="en-GB"/>
        </w:rPr>
        <w:t xml:space="preserve"> S Livestock</w:t>
      </w:r>
    </w:p>
    <w:p w14:paraId="5C0E8D4F" w14:textId="7601B9DB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23mo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505kg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£1760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G J &amp; A W Dutton</w:t>
      </w:r>
    </w:p>
    <w:p w14:paraId="049E1DEB" w14:textId="77777777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17F31117" w14:textId="71812A6D" w:rsid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b/>
          <w:bCs/>
          <w:szCs w:val="24"/>
          <w:u w:val="single"/>
          <w:lang w:eastAsia="en-GB"/>
        </w:rPr>
        <w:t>Simmental</w:t>
      </w:r>
    </w:p>
    <w:p w14:paraId="205EBF54" w14:textId="0D6B7963" w:rsidR="005E7CBF" w:rsidRPr="005E7CBF" w:rsidRDefault="005E7CBF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>
        <w:rPr>
          <w:rFonts w:ascii="Source Sans Pro" w:hAnsi="Source Sans Pro"/>
          <w:szCs w:val="24"/>
          <w:lang w:eastAsia="en-GB"/>
        </w:rPr>
        <w:t>14mo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460kg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£1740</w:t>
      </w:r>
      <w:r>
        <w:rPr>
          <w:rFonts w:ascii="Source Sans Pro" w:hAnsi="Source Sans Pro"/>
          <w:szCs w:val="24"/>
          <w:lang w:eastAsia="en-GB"/>
        </w:rPr>
        <w:tab/>
      </w:r>
      <w:r>
        <w:rPr>
          <w:rFonts w:ascii="Source Sans Pro" w:hAnsi="Source Sans Pro"/>
          <w:szCs w:val="24"/>
          <w:lang w:eastAsia="en-GB"/>
        </w:rPr>
        <w:tab/>
        <w:t>N Madeley</w:t>
      </w:r>
    </w:p>
    <w:p w14:paraId="41B224C8" w14:textId="77777777" w:rsidR="00647F6A" w:rsidRPr="00647F6A" w:rsidRDefault="00647F6A" w:rsidP="00887CBE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</w:p>
    <w:p w14:paraId="076285D7" w14:textId="0EFC75E8" w:rsidR="009C7631" w:rsidRDefault="009C7631" w:rsidP="009C7631">
      <w:pPr>
        <w:overflowPunct/>
        <w:autoSpaceDE/>
        <w:autoSpaceDN/>
        <w:adjustRightInd/>
        <w:jc w:val="both"/>
        <w:rPr>
          <w:rFonts w:ascii="Source Sans Pro" w:hAnsi="Source Sans Pro"/>
          <w:b/>
          <w:szCs w:val="24"/>
          <w:u w:val="single"/>
        </w:rPr>
      </w:pPr>
      <w:r w:rsidRPr="00A026C9">
        <w:rPr>
          <w:rFonts w:ascii="Source Sans Pro" w:hAnsi="Source Sans Pro"/>
          <w:b/>
          <w:szCs w:val="24"/>
          <w:u w:val="single"/>
        </w:rPr>
        <w:t xml:space="preserve">STORE </w:t>
      </w:r>
      <w:r>
        <w:rPr>
          <w:rFonts w:ascii="Source Sans Pro" w:hAnsi="Source Sans Pro"/>
          <w:b/>
          <w:szCs w:val="24"/>
          <w:u w:val="single"/>
        </w:rPr>
        <w:t>BULLS</w:t>
      </w:r>
      <w:r w:rsidRPr="00A026C9">
        <w:rPr>
          <w:rFonts w:ascii="Source Sans Pro" w:hAnsi="Source Sans Pro"/>
          <w:b/>
          <w:szCs w:val="24"/>
          <w:u w:val="single"/>
        </w:rPr>
        <w:t xml:space="preserve"> PER </w:t>
      </w:r>
      <w:r>
        <w:rPr>
          <w:rFonts w:ascii="Source Sans Pro" w:hAnsi="Source Sans Pro"/>
          <w:b/>
          <w:szCs w:val="24"/>
          <w:u w:val="single"/>
        </w:rPr>
        <w:t>HEAD</w:t>
      </w:r>
    </w:p>
    <w:p w14:paraId="1DBE85BA" w14:textId="552E9204" w:rsidR="00FD5356" w:rsidRPr="00FD5356" w:rsidRDefault="005E7CBF" w:rsidP="009C7631">
      <w:pPr>
        <w:overflowPunct/>
        <w:autoSpaceDE/>
        <w:autoSpaceDN/>
        <w:adjustRightInd/>
        <w:jc w:val="both"/>
        <w:rPr>
          <w:rFonts w:ascii="Source Sans Pro" w:hAnsi="Source Sans Pro"/>
          <w:b/>
          <w:szCs w:val="24"/>
          <w:u w:val="single"/>
        </w:rPr>
      </w:pPr>
      <w:r>
        <w:rPr>
          <w:rFonts w:ascii="Source Sans Pro" w:hAnsi="Source Sans Pro"/>
          <w:b/>
          <w:szCs w:val="24"/>
          <w:u w:val="single"/>
        </w:rPr>
        <w:t>Limousin</w:t>
      </w:r>
    </w:p>
    <w:p w14:paraId="227274DF" w14:textId="54E524DC" w:rsidR="005E7CBF" w:rsidRDefault="005E7CBF" w:rsidP="009C7631">
      <w:pPr>
        <w:overflowPunct/>
        <w:autoSpaceDE/>
        <w:autoSpaceDN/>
        <w:adjustRightInd/>
        <w:jc w:val="both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£1820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773B538C" w14:textId="7967E407" w:rsidR="005E7CBF" w:rsidRDefault="005E7CBF" w:rsidP="009C7631">
      <w:pPr>
        <w:overflowPunct/>
        <w:autoSpaceDE/>
        <w:autoSpaceDN/>
        <w:adjustRightInd/>
        <w:jc w:val="both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£1820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27566CAF" w14:textId="66A4064D" w:rsidR="005E7CBF" w:rsidRDefault="005E7CBF" w:rsidP="009C7631">
      <w:pPr>
        <w:overflowPunct/>
        <w:autoSpaceDE/>
        <w:autoSpaceDN/>
        <w:adjustRightInd/>
        <w:jc w:val="both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370kg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£1640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16051F53" w14:textId="77777777" w:rsidR="00FD5356" w:rsidRDefault="00FD5356" w:rsidP="009C7631">
      <w:pPr>
        <w:overflowPunct/>
        <w:autoSpaceDE/>
        <w:autoSpaceDN/>
        <w:adjustRightInd/>
        <w:jc w:val="both"/>
        <w:rPr>
          <w:rFonts w:ascii="Source Sans Pro" w:hAnsi="Source Sans Pro"/>
          <w:bCs/>
          <w:szCs w:val="24"/>
        </w:rPr>
      </w:pPr>
    </w:p>
    <w:p w14:paraId="57FFC73B" w14:textId="1BDD9F46" w:rsidR="00D655E5" w:rsidRPr="00A026C9" w:rsidRDefault="00D655E5" w:rsidP="00447809">
      <w:pPr>
        <w:overflowPunct/>
        <w:autoSpaceDE/>
        <w:autoSpaceDN/>
        <w:adjustRightInd/>
        <w:jc w:val="both"/>
        <w:rPr>
          <w:rFonts w:ascii="Source Sans Pro" w:hAnsi="Source Sans Pro"/>
          <w:szCs w:val="24"/>
          <w:lang w:eastAsia="en-GB"/>
        </w:rPr>
      </w:pPr>
      <w:r w:rsidRPr="00A026C9">
        <w:rPr>
          <w:rFonts w:ascii="Source Sans Pro" w:hAnsi="Source Sans Pro"/>
          <w:b/>
          <w:szCs w:val="24"/>
          <w:u w:val="single"/>
        </w:rPr>
        <w:t xml:space="preserve">STORE </w:t>
      </w:r>
      <w:r w:rsidR="00092154" w:rsidRPr="00A026C9">
        <w:rPr>
          <w:rFonts w:ascii="Source Sans Pro" w:hAnsi="Source Sans Pro"/>
          <w:b/>
          <w:szCs w:val="24"/>
          <w:u w:val="single"/>
        </w:rPr>
        <w:t xml:space="preserve">STEERS </w:t>
      </w:r>
      <w:r w:rsidRPr="00A026C9">
        <w:rPr>
          <w:rFonts w:ascii="Source Sans Pro" w:hAnsi="Source Sans Pro"/>
          <w:b/>
          <w:szCs w:val="24"/>
          <w:u w:val="single"/>
        </w:rPr>
        <w:t>PER KILO</w:t>
      </w:r>
    </w:p>
    <w:p w14:paraId="3CB63A3C" w14:textId="210DF9C1" w:rsidR="00BA4A8F" w:rsidRDefault="004C0439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Limousin</w:t>
      </w:r>
    </w:p>
    <w:p w14:paraId="1BA97D46" w14:textId="3EE82806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530.0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E &amp; J T Evans</w:t>
      </w:r>
    </w:p>
    <w:p w14:paraId="1D2D648A" w14:textId="49A5E65C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489.9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E &amp; J T Evans</w:t>
      </w:r>
    </w:p>
    <w:p w14:paraId="4F1CD37D" w14:textId="25B592A5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435kg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473.6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E &amp; J T Evans</w:t>
      </w:r>
    </w:p>
    <w:p w14:paraId="20674C0F" w14:textId="71653718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463.4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S &amp; A V Richards</w:t>
      </w:r>
    </w:p>
    <w:p w14:paraId="197C282F" w14:textId="74912F85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500kg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450.0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E &amp; J T Evans &amp; Son</w:t>
      </w:r>
    </w:p>
    <w:p w14:paraId="26C137EC" w14:textId="7271DFEA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545kg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445.9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W Gosmore &amp; Partners</w:t>
      </w:r>
    </w:p>
    <w:p w14:paraId="6C7DE8F7" w14:textId="77777777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6ACB36E3" w14:textId="78087C3D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Charolais</w:t>
      </w:r>
    </w:p>
    <w:p w14:paraId="3F1B2F55" w14:textId="365DDAA2" w:rsidR="005E7CBF" w:rsidRP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350kg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457.1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 </w:t>
      </w:r>
    </w:p>
    <w:p w14:paraId="0314C88E" w14:textId="3C8C07A4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447.6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J L </w:t>
      </w:r>
      <w:proofErr w:type="spellStart"/>
      <w:r>
        <w:rPr>
          <w:rFonts w:ascii="Source Sans Pro" w:hAnsi="Source Sans Pro"/>
          <w:bCs/>
          <w:szCs w:val="24"/>
        </w:rPr>
        <w:t>L</w:t>
      </w:r>
      <w:proofErr w:type="spellEnd"/>
      <w:r>
        <w:rPr>
          <w:rFonts w:ascii="Source Sans Pro" w:hAnsi="Source Sans Pro"/>
          <w:bCs/>
          <w:szCs w:val="24"/>
        </w:rPr>
        <w:t xml:space="preserve"> Morgans &amp; Sons</w:t>
      </w:r>
    </w:p>
    <w:p w14:paraId="6FB80D2F" w14:textId="55520E2F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444.2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</w:t>
      </w:r>
    </w:p>
    <w:p w14:paraId="3B59CB15" w14:textId="1D821932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490kg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430.6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J L </w:t>
      </w:r>
      <w:proofErr w:type="spellStart"/>
      <w:r>
        <w:rPr>
          <w:rFonts w:ascii="Source Sans Pro" w:hAnsi="Source Sans Pro"/>
          <w:bCs/>
          <w:szCs w:val="24"/>
        </w:rPr>
        <w:t>L</w:t>
      </w:r>
      <w:proofErr w:type="spellEnd"/>
      <w:r>
        <w:rPr>
          <w:rFonts w:ascii="Source Sans Pro" w:hAnsi="Source Sans Pro"/>
          <w:bCs/>
          <w:szCs w:val="24"/>
        </w:rPr>
        <w:t xml:space="preserve"> Morgans &amp; Sons</w:t>
      </w:r>
    </w:p>
    <w:p w14:paraId="51447D44" w14:textId="496BD1D3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428.9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J L </w:t>
      </w:r>
      <w:proofErr w:type="spellStart"/>
      <w:r>
        <w:rPr>
          <w:rFonts w:ascii="Source Sans Pro" w:hAnsi="Source Sans Pro"/>
          <w:bCs/>
          <w:szCs w:val="24"/>
        </w:rPr>
        <w:t>L</w:t>
      </w:r>
      <w:proofErr w:type="spellEnd"/>
      <w:r>
        <w:rPr>
          <w:rFonts w:ascii="Source Sans Pro" w:hAnsi="Source Sans Pro"/>
          <w:bCs/>
          <w:szCs w:val="24"/>
        </w:rPr>
        <w:t xml:space="preserve"> Morgans &amp; Sons</w:t>
      </w:r>
    </w:p>
    <w:p w14:paraId="6935927B" w14:textId="77777777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30F6459E" w14:textId="70EEBE8B" w:rsidR="005E7CBF" w:rsidRP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/>
          <w:szCs w:val="24"/>
          <w:u w:val="single"/>
        </w:rPr>
      </w:pPr>
      <w:proofErr w:type="spellStart"/>
      <w:r>
        <w:rPr>
          <w:rFonts w:ascii="Source Sans Pro" w:hAnsi="Source Sans Pro"/>
          <w:b/>
          <w:szCs w:val="24"/>
          <w:u w:val="single"/>
        </w:rPr>
        <w:lastRenderedPageBreak/>
        <w:t>Bazadais</w:t>
      </w:r>
      <w:proofErr w:type="spellEnd"/>
    </w:p>
    <w:p w14:paraId="33203760" w14:textId="40673DED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550kg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 W Leighton &amp; Son</w:t>
      </w:r>
    </w:p>
    <w:p w14:paraId="79CFBD0D" w14:textId="77777777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29EFEA4C" w14:textId="7D3FEA50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British Blue</w:t>
      </w:r>
      <w:r>
        <w:rPr>
          <w:rFonts w:ascii="Source Sans Pro" w:hAnsi="Source Sans Pro"/>
          <w:bCs/>
          <w:szCs w:val="24"/>
        </w:rPr>
        <w:t xml:space="preserve"> </w:t>
      </w:r>
    </w:p>
    <w:p w14:paraId="470295EE" w14:textId="522C4467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550kg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 W Leighton &amp; Son</w:t>
      </w:r>
    </w:p>
    <w:p w14:paraId="163F9D9E" w14:textId="07516379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535kg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431.8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 W Leighton &amp; Son</w:t>
      </w:r>
    </w:p>
    <w:p w14:paraId="42CBFBC8" w14:textId="4AD58D89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535kg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428.0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W Leighton &amp; Son </w:t>
      </w:r>
    </w:p>
    <w:p w14:paraId="0791CE4E" w14:textId="36D6BB9C" w:rsid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555kg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418.0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</w:r>
      <w:r w:rsidR="00E12740">
        <w:rPr>
          <w:rFonts w:ascii="Source Sans Pro" w:hAnsi="Source Sans Pro"/>
          <w:bCs/>
          <w:szCs w:val="24"/>
        </w:rPr>
        <w:t xml:space="preserve">M W Leighton &amp; Son </w:t>
      </w:r>
    </w:p>
    <w:p w14:paraId="6FC4A3D8" w14:textId="4A2D0BD8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408.6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G &amp; A </w:t>
      </w:r>
      <w:proofErr w:type="spellStart"/>
      <w:r>
        <w:rPr>
          <w:rFonts w:ascii="Source Sans Pro" w:hAnsi="Source Sans Pro"/>
          <w:bCs/>
          <w:szCs w:val="24"/>
        </w:rPr>
        <w:t>Orrells</w:t>
      </w:r>
      <w:proofErr w:type="spellEnd"/>
    </w:p>
    <w:p w14:paraId="65D3D20A" w14:textId="41B5BC18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595kg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408.4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 W Leighton &amp; Son</w:t>
      </w:r>
    </w:p>
    <w:p w14:paraId="231DA4A6" w14:textId="77777777" w:rsidR="005E7CBF" w:rsidRPr="005E7CBF" w:rsidRDefault="005E7CB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38BEAB59" w14:textId="73FDB929" w:rsidR="002B0E49" w:rsidRPr="00E12740" w:rsidRDefault="00623653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/>
          <w:szCs w:val="24"/>
          <w:u w:val="single"/>
        </w:rPr>
      </w:pPr>
      <w:r w:rsidRPr="00A026C9">
        <w:rPr>
          <w:rFonts w:ascii="Source Sans Pro" w:hAnsi="Source Sans Pro"/>
          <w:b/>
          <w:szCs w:val="24"/>
          <w:u w:val="single"/>
        </w:rPr>
        <w:t>STORE HEIFERS PER KILO</w:t>
      </w:r>
    </w:p>
    <w:p w14:paraId="4FEF26DD" w14:textId="0C5AC392" w:rsidR="00E66136" w:rsidRDefault="00E66136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Limousin</w:t>
      </w:r>
    </w:p>
    <w:p w14:paraId="31A1F62D" w14:textId="19467EF4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476.2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E &amp; J T Evans &amp; Son</w:t>
      </w:r>
    </w:p>
    <w:p w14:paraId="7021F7AF" w14:textId="090BCC8E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415.8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</w:t>
      </w:r>
    </w:p>
    <w:p w14:paraId="3AAA67B3" w14:textId="1ABBA6CE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320kg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</w:t>
      </w:r>
    </w:p>
    <w:p w14:paraId="54ACB584" w14:textId="0492A3EC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485kg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395.9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W Gosmore &amp; Partners</w:t>
      </w:r>
    </w:p>
    <w:p w14:paraId="0CF0A4C7" w14:textId="77909D0F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31mo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470kg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391.5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Messrs Meredith</w:t>
      </w:r>
    </w:p>
    <w:p w14:paraId="660C38F0" w14:textId="2D5EEB8A" w:rsidR="0089530F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384.4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G R &amp; D G Jones</w:t>
      </w:r>
    </w:p>
    <w:p w14:paraId="354AC615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15DFA3F1" w14:textId="1EAEDB2B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Charolais</w:t>
      </w:r>
    </w:p>
    <w:p w14:paraId="5F13F6E1" w14:textId="64488D49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340kg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461.8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</w:t>
      </w:r>
    </w:p>
    <w:p w14:paraId="40A40DD8" w14:textId="0D37FF1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18mo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431.5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N Bennett</w:t>
      </w:r>
    </w:p>
    <w:p w14:paraId="2E7A38DD" w14:textId="3891568B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427.5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I G Evans &amp; Co</w:t>
      </w:r>
    </w:p>
    <w:p w14:paraId="365CC7D4" w14:textId="57EA8F14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422.2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I G Evans &amp; Co</w:t>
      </w:r>
    </w:p>
    <w:p w14:paraId="31AE4C7A" w14:textId="2CAB03A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10mo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419.3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I G Evans &amp; Co</w:t>
      </w:r>
    </w:p>
    <w:p w14:paraId="03B215AE" w14:textId="2103EFB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435kg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418.4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J L </w:t>
      </w:r>
      <w:proofErr w:type="spellStart"/>
      <w:r>
        <w:rPr>
          <w:rFonts w:ascii="Source Sans Pro" w:hAnsi="Source Sans Pro"/>
          <w:bCs/>
          <w:szCs w:val="24"/>
        </w:rPr>
        <w:t>L</w:t>
      </w:r>
      <w:proofErr w:type="spellEnd"/>
      <w:r>
        <w:rPr>
          <w:rFonts w:ascii="Source Sans Pro" w:hAnsi="Source Sans Pro"/>
          <w:bCs/>
          <w:szCs w:val="24"/>
        </w:rPr>
        <w:t xml:space="preserve"> Morgans &amp; Sons</w:t>
      </w:r>
    </w:p>
    <w:p w14:paraId="7D31D66A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7F5137DC" w14:textId="1DC3166D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Saler</w:t>
      </w:r>
    </w:p>
    <w:p w14:paraId="14872821" w14:textId="5C2146E5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11mo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305kg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445.9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M </w:t>
      </w:r>
      <w:proofErr w:type="gramStart"/>
      <w:r>
        <w:rPr>
          <w:rFonts w:ascii="Source Sans Pro" w:hAnsi="Source Sans Pro"/>
          <w:bCs/>
          <w:szCs w:val="24"/>
        </w:rPr>
        <w:t>A</w:t>
      </w:r>
      <w:proofErr w:type="gramEnd"/>
      <w:r>
        <w:rPr>
          <w:rFonts w:ascii="Source Sans Pro" w:hAnsi="Source Sans Pro"/>
          <w:bCs/>
          <w:szCs w:val="24"/>
        </w:rPr>
        <w:t xml:space="preserve"> Andrew &amp; Son</w:t>
      </w:r>
    </w:p>
    <w:p w14:paraId="53B3B438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4ACA81ED" w14:textId="70A6A1E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British Blue</w:t>
      </w:r>
    </w:p>
    <w:p w14:paraId="01696EDA" w14:textId="42BD0E2A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525kg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426.7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 W Leighton &amp; Son</w:t>
      </w:r>
    </w:p>
    <w:p w14:paraId="23986AC9" w14:textId="7EE9BCB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14mo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450kg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402.2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Messrs Corfield-McCowan</w:t>
      </w:r>
    </w:p>
    <w:p w14:paraId="4CED506C" w14:textId="612F3DE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13mo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400.0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Messrs Corfield-McCowan</w:t>
      </w:r>
    </w:p>
    <w:p w14:paraId="7B051A68" w14:textId="7CA6674B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13mo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389.9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R T Tudor &amp; Son</w:t>
      </w:r>
    </w:p>
    <w:p w14:paraId="1DAC1587" w14:textId="0C489A50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495kg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387.9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W V Davies &amp; Co</w:t>
      </w:r>
    </w:p>
    <w:p w14:paraId="02FEEFB7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50826117" w14:textId="75706DE0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Blonde D’ Aquitaine</w:t>
      </w:r>
    </w:p>
    <w:p w14:paraId="6D917EAA" w14:textId="3DC492E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32mo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550kg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414.5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P J &amp; E J Beecroft</w:t>
      </w:r>
    </w:p>
    <w:p w14:paraId="6E86D309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4BAA3C42" w14:textId="40F3FBA8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Aberdeen Angus</w:t>
      </w:r>
    </w:p>
    <w:p w14:paraId="03BB66ED" w14:textId="38F0CE63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16mo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413.0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T R Craig &amp; Sons</w:t>
      </w:r>
    </w:p>
    <w:p w14:paraId="352AA1CB" w14:textId="07C22E02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16mo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413.0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T R Craig &amp; Sons</w:t>
      </w:r>
    </w:p>
    <w:p w14:paraId="15DA6229" w14:textId="48A45791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18mo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470kg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393.6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S </w:t>
      </w:r>
      <w:proofErr w:type="spellStart"/>
      <w:r>
        <w:rPr>
          <w:rFonts w:ascii="Source Sans Pro" w:hAnsi="Source Sans Pro"/>
          <w:bCs/>
          <w:szCs w:val="24"/>
        </w:rPr>
        <w:t>S</w:t>
      </w:r>
      <w:proofErr w:type="spellEnd"/>
      <w:r>
        <w:rPr>
          <w:rFonts w:ascii="Source Sans Pro" w:hAnsi="Source Sans Pro"/>
          <w:bCs/>
          <w:szCs w:val="24"/>
        </w:rPr>
        <w:t xml:space="preserve"> &amp; J C Davies</w:t>
      </w:r>
    </w:p>
    <w:p w14:paraId="6155B0D1" w14:textId="2573C07C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18mo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386.4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 xml:space="preserve">S </w:t>
      </w:r>
      <w:proofErr w:type="spellStart"/>
      <w:r>
        <w:rPr>
          <w:rFonts w:ascii="Source Sans Pro" w:hAnsi="Source Sans Pro"/>
          <w:bCs/>
          <w:szCs w:val="24"/>
        </w:rPr>
        <w:t>S</w:t>
      </w:r>
      <w:proofErr w:type="spellEnd"/>
      <w:r>
        <w:rPr>
          <w:rFonts w:ascii="Source Sans Pro" w:hAnsi="Source Sans Pro"/>
          <w:bCs/>
          <w:szCs w:val="24"/>
        </w:rPr>
        <w:t xml:space="preserve"> &amp; J C Davies</w:t>
      </w:r>
    </w:p>
    <w:p w14:paraId="374888EC" w14:textId="02B0C14A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17mo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</w:r>
      <w:r w:rsidR="0089530F">
        <w:rPr>
          <w:rFonts w:ascii="Source Sans Pro" w:hAnsi="Source Sans Pro"/>
          <w:bCs/>
          <w:szCs w:val="24"/>
        </w:rPr>
        <w:t>420kg</w:t>
      </w:r>
      <w:r w:rsidR="0089530F">
        <w:rPr>
          <w:rFonts w:ascii="Source Sans Pro" w:hAnsi="Source Sans Pro"/>
          <w:bCs/>
          <w:szCs w:val="24"/>
        </w:rPr>
        <w:tab/>
      </w:r>
      <w:r w:rsidR="0089530F">
        <w:rPr>
          <w:rFonts w:ascii="Source Sans Pro" w:hAnsi="Source Sans Pro"/>
          <w:bCs/>
          <w:szCs w:val="24"/>
        </w:rPr>
        <w:tab/>
        <w:t>385.7</w:t>
      </w:r>
      <w:r w:rsidR="0089530F">
        <w:rPr>
          <w:rFonts w:ascii="Source Sans Pro" w:hAnsi="Source Sans Pro"/>
          <w:bCs/>
          <w:szCs w:val="24"/>
        </w:rPr>
        <w:tab/>
      </w:r>
      <w:r w:rsidR="0089530F">
        <w:rPr>
          <w:rFonts w:ascii="Source Sans Pro" w:hAnsi="Source Sans Pro"/>
          <w:bCs/>
          <w:szCs w:val="24"/>
        </w:rPr>
        <w:tab/>
        <w:t xml:space="preserve">S </w:t>
      </w:r>
      <w:proofErr w:type="spellStart"/>
      <w:r w:rsidR="0089530F">
        <w:rPr>
          <w:rFonts w:ascii="Source Sans Pro" w:hAnsi="Source Sans Pro"/>
          <w:bCs/>
          <w:szCs w:val="24"/>
        </w:rPr>
        <w:t>S</w:t>
      </w:r>
      <w:proofErr w:type="spellEnd"/>
      <w:r w:rsidR="0089530F">
        <w:rPr>
          <w:rFonts w:ascii="Source Sans Pro" w:hAnsi="Source Sans Pro"/>
          <w:bCs/>
          <w:szCs w:val="24"/>
        </w:rPr>
        <w:t xml:space="preserve"> &amp; J C Davies</w:t>
      </w:r>
    </w:p>
    <w:p w14:paraId="1621D909" w14:textId="76AA0DB8" w:rsidR="0089530F" w:rsidRPr="00E12740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>25mo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405kg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385.2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G R &amp; D G Jones</w:t>
      </w:r>
    </w:p>
    <w:p w14:paraId="6AD8ABA8" w14:textId="77777777" w:rsidR="00E12740" w:rsidRDefault="00E12740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45654A4E" w14:textId="55A904EF" w:rsidR="00F23DDE" w:rsidRPr="002B0E49" w:rsidRDefault="00F23DDE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/>
          <w:szCs w:val="24"/>
        </w:rPr>
      </w:pPr>
      <w:r w:rsidRPr="00F23DDE">
        <w:rPr>
          <w:rFonts w:ascii="Source Sans Pro" w:hAnsi="Source Sans Pro"/>
          <w:b/>
          <w:szCs w:val="24"/>
          <w:u w:val="single"/>
        </w:rPr>
        <w:t>STORE BULLS PER KILO</w:t>
      </w:r>
      <w:r w:rsidRPr="00F23DDE">
        <w:rPr>
          <w:rFonts w:ascii="Source Sans Pro" w:hAnsi="Source Sans Pro"/>
          <w:b/>
          <w:szCs w:val="24"/>
        </w:rPr>
        <w:t xml:space="preserve"> </w:t>
      </w:r>
    </w:p>
    <w:p w14:paraId="63428527" w14:textId="77777777" w:rsidR="0089530F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/>
          <w:szCs w:val="24"/>
          <w:u w:val="single"/>
        </w:rPr>
        <w:t>Limousin</w:t>
      </w:r>
    </w:p>
    <w:p w14:paraId="5217E918" w14:textId="77777777" w:rsidR="0089530F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370kg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443.2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1710191D" w14:textId="77777777" w:rsidR="0089530F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460kg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395.7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57148754" w14:textId="77777777" w:rsidR="0089530F" w:rsidRDefault="0089530F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  <w:r>
        <w:rPr>
          <w:rFonts w:ascii="Source Sans Pro" w:hAnsi="Source Sans Pro"/>
          <w:bCs/>
          <w:szCs w:val="24"/>
        </w:rPr>
        <w:t xml:space="preserve">  9mo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465kg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391.4</w:t>
      </w:r>
      <w:r>
        <w:rPr>
          <w:rFonts w:ascii="Source Sans Pro" w:hAnsi="Source Sans Pro"/>
          <w:bCs/>
          <w:szCs w:val="24"/>
        </w:rPr>
        <w:tab/>
      </w:r>
      <w:r>
        <w:rPr>
          <w:rFonts w:ascii="Source Sans Pro" w:hAnsi="Source Sans Pro"/>
          <w:bCs/>
          <w:szCs w:val="24"/>
        </w:rPr>
        <w:tab/>
        <w:t>J C Turner</w:t>
      </w:r>
    </w:p>
    <w:p w14:paraId="4F47FF21" w14:textId="73FD4A33" w:rsidR="006D2398" w:rsidRDefault="006D2398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/>
          <w:szCs w:val="24"/>
        </w:rPr>
      </w:pPr>
      <w:r w:rsidRPr="00F23DDE">
        <w:rPr>
          <w:rFonts w:ascii="Source Sans Pro" w:hAnsi="Source Sans Pro"/>
          <w:b/>
          <w:szCs w:val="24"/>
        </w:rPr>
        <w:tab/>
      </w:r>
    </w:p>
    <w:p w14:paraId="707DA8A0" w14:textId="77777777" w:rsidR="002B0E49" w:rsidRDefault="002B0E49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320A996E" w14:textId="77777777" w:rsidR="00F23DDE" w:rsidRPr="006D2398" w:rsidRDefault="00F23DDE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547CF11E" w14:textId="77777777" w:rsidR="006D2398" w:rsidRPr="006D2398" w:rsidRDefault="006D2398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p w14:paraId="7A428CDC" w14:textId="77777777" w:rsidR="00D004B9" w:rsidRPr="00A026C9" w:rsidRDefault="00D004B9" w:rsidP="0012555D">
      <w:pPr>
        <w:overflowPunct/>
        <w:autoSpaceDE/>
        <w:autoSpaceDN/>
        <w:adjustRightInd/>
        <w:jc w:val="both"/>
        <w:textAlignment w:val="auto"/>
        <w:rPr>
          <w:rFonts w:ascii="Source Sans Pro" w:hAnsi="Source Sans Pro"/>
          <w:bCs/>
          <w:szCs w:val="24"/>
        </w:rPr>
      </w:pPr>
    </w:p>
    <w:sectPr w:rsidR="00D004B9" w:rsidRPr="00A026C9" w:rsidSect="00037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0" w:right="1440" w:bottom="426" w:left="1440" w:header="72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CE9F" w14:textId="77777777" w:rsidR="00363286" w:rsidRDefault="00363286">
      <w:r>
        <w:separator/>
      </w:r>
    </w:p>
  </w:endnote>
  <w:endnote w:type="continuationSeparator" w:id="0">
    <w:p w14:paraId="7FD25638" w14:textId="77777777" w:rsidR="00363286" w:rsidRDefault="0036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061A" w14:textId="77777777" w:rsidR="00D004B9" w:rsidRDefault="00D00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2EF8" w14:textId="77777777" w:rsidR="00F76D51" w:rsidRDefault="00F76D51">
    <w:pPr>
      <w:pStyle w:val="Footer"/>
      <w:pBdr>
        <w:top w:val="single" w:sz="6" w:space="1" w:color="auto"/>
        <w:bottom w:val="single" w:sz="6" w:space="1" w:color="auto"/>
      </w:pBdr>
      <w:jc w:val="center"/>
      <w:rPr>
        <w:b/>
        <w:sz w:val="26"/>
      </w:rPr>
    </w:pPr>
    <w:r>
      <w:rPr>
        <w:b/>
        <w:sz w:val="26"/>
      </w:rPr>
      <w:t>Shrewsbury Auction Centre, Bowmen Way, Shawbury Turn, Battlefield, Shrewsbury, SY4 3DR</w:t>
    </w:r>
  </w:p>
  <w:p w14:paraId="3A35B42A" w14:textId="388A91F9" w:rsidR="00F76D51" w:rsidRDefault="00F76D51">
    <w:pPr>
      <w:pStyle w:val="Footer"/>
      <w:pBdr>
        <w:top w:val="single" w:sz="6" w:space="1" w:color="auto"/>
        <w:bottom w:val="single" w:sz="6" w:space="1" w:color="auto"/>
      </w:pBdr>
      <w:jc w:val="center"/>
      <w:rPr>
        <w:b/>
        <w:sz w:val="26"/>
      </w:rPr>
    </w:pPr>
    <w:r>
      <w:rPr>
        <w:b/>
        <w:sz w:val="26"/>
      </w:rPr>
      <w:t xml:space="preserve">Tel:  01743 </w:t>
    </w:r>
    <w:proofErr w:type="gramStart"/>
    <w:r>
      <w:rPr>
        <w:b/>
        <w:sz w:val="26"/>
      </w:rPr>
      <w:t xml:space="preserve">462620  </w:t>
    </w:r>
    <w:r w:rsidR="00D004B9">
      <w:rPr>
        <w:b/>
        <w:sz w:val="26"/>
      </w:rPr>
      <w:t>or</w:t>
    </w:r>
    <w:proofErr w:type="gramEnd"/>
    <w:r w:rsidR="00D004B9">
      <w:rPr>
        <w:b/>
        <w:sz w:val="26"/>
      </w:rPr>
      <w:t xml:space="preserve"> Email:  market@hallsgb.com</w:t>
    </w:r>
  </w:p>
  <w:p w14:paraId="394D8174" w14:textId="77777777" w:rsidR="00F76D51" w:rsidRDefault="00F76D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6B93" w14:textId="77777777" w:rsidR="00D004B9" w:rsidRDefault="00D00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929D" w14:textId="77777777" w:rsidR="00363286" w:rsidRDefault="00363286">
      <w:r>
        <w:separator/>
      </w:r>
    </w:p>
  </w:footnote>
  <w:footnote w:type="continuationSeparator" w:id="0">
    <w:p w14:paraId="1F33646B" w14:textId="77777777" w:rsidR="00363286" w:rsidRDefault="00363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4F86" w14:textId="77777777" w:rsidR="00D004B9" w:rsidRDefault="00D00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F57F" w14:textId="77777777" w:rsidR="00F76D51" w:rsidRDefault="00F76D51" w:rsidP="00275EB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BF16" w14:textId="77777777" w:rsidR="00D004B9" w:rsidRDefault="00D004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03"/>
    <w:rsid w:val="000003E9"/>
    <w:rsid w:val="0000116F"/>
    <w:rsid w:val="000014AB"/>
    <w:rsid w:val="0000297E"/>
    <w:rsid w:val="0000309E"/>
    <w:rsid w:val="00003876"/>
    <w:rsid w:val="00003C45"/>
    <w:rsid w:val="00005635"/>
    <w:rsid w:val="00006F66"/>
    <w:rsid w:val="0001027D"/>
    <w:rsid w:val="000105D6"/>
    <w:rsid w:val="00010BB3"/>
    <w:rsid w:val="00010F79"/>
    <w:rsid w:val="000117E8"/>
    <w:rsid w:val="00011ED9"/>
    <w:rsid w:val="00012A25"/>
    <w:rsid w:val="000132E1"/>
    <w:rsid w:val="00013784"/>
    <w:rsid w:val="00013A65"/>
    <w:rsid w:val="00014683"/>
    <w:rsid w:val="00015C82"/>
    <w:rsid w:val="00015F8A"/>
    <w:rsid w:val="00016912"/>
    <w:rsid w:val="0001713F"/>
    <w:rsid w:val="00020850"/>
    <w:rsid w:val="00020F72"/>
    <w:rsid w:val="00021133"/>
    <w:rsid w:val="00021BF1"/>
    <w:rsid w:val="000225B6"/>
    <w:rsid w:val="00023FBA"/>
    <w:rsid w:val="00025700"/>
    <w:rsid w:val="00025D52"/>
    <w:rsid w:val="00025E88"/>
    <w:rsid w:val="00025F0A"/>
    <w:rsid w:val="00026739"/>
    <w:rsid w:val="0003013B"/>
    <w:rsid w:val="00030BED"/>
    <w:rsid w:val="00030D18"/>
    <w:rsid w:val="000310C0"/>
    <w:rsid w:val="00031244"/>
    <w:rsid w:val="00031429"/>
    <w:rsid w:val="000320FF"/>
    <w:rsid w:val="00032A22"/>
    <w:rsid w:val="00032DC7"/>
    <w:rsid w:val="0003713A"/>
    <w:rsid w:val="00040805"/>
    <w:rsid w:val="00041F1F"/>
    <w:rsid w:val="0004216F"/>
    <w:rsid w:val="0004332C"/>
    <w:rsid w:val="00043D0D"/>
    <w:rsid w:val="00046566"/>
    <w:rsid w:val="00047AD4"/>
    <w:rsid w:val="000500D2"/>
    <w:rsid w:val="000503AB"/>
    <w:rsid w:val="00050F5E"/>
    <w:rsid w:val="000515C5"/>
    <w:rsid w:val="00051AC8"/>
    <w:rsid w:val="000525B0"/>
    <w:rsid w:val="000527D3"/>
    <w:rsid w:val="00052B8B"/>
    <w:rsid w:val="00052C52"/>
    <w:rsid w:val="00052FAA"/>
    <w:rsid w:val="00053714"/>
    <w:rsid w:val="00053F7B"/>
    <w:rsid w:val="00056E82"/>
    <w:rsid w:val="00057C5D"/>
    <w:rsid w:val="000605B1"/>
    <w:rsid w:val="00061288"/>
    <w:rsid w:val="00061D6E"/>
    <w:rsid w:val="00061FCE"/>
    <w:rsid w:val="000623E6"/>
    <w:rsid w:val="00062D69"/>
    <w:rsid w:val="00064A24"/>
    <w:rsid w:val="00064FEF"/>
    <w:rsid w:val="00066E1B"/>
    <w:rsid w:val="000672AD"/>
    <w:rsid w:val="000679D7"/>
    <w:rsid w:val="00072A4F"/>
    <w:rsid w:val="00073439"/>
    <w:rsid w:val="00073A2D"/>
    <w:rsid w:val="000756D3"/>
    <w:rsid w:val="0007630C"/>
    <w:rsid w:val="00076384"/>
    <w:rsid w:val="00076818"/>
    <w:rsid w:val="00077246"/>
    <w:rsid w:val="00077A7D"/>
    <w:rsid w:val="00077CFC"/>
    <w:rsid w:val="000805B1"/>
    <w:rsid w:val="00080BFB"/>
    <w:rsid w:val="0008166C"/>
    <w:rsid w:val="00081A18"/>
    <w:rsid w:val="0008430B"/>
    <w:rsid w:val="00084378"/>
    <w:rsid w:val="000861E3"/>
    <w:rsid w:val="000866C1"/>
    <w:rsid w:val="000874AF"/>
    <w:rsid w:val="00087519"/>
    <w:rsid w:val="0008794B"/>
    <w:rsid w:val="00090C8B"/>
    <w:rsid w:val="000918AA"/>
    <w:rsid w:val="00092154"/>
    <w:rsid w:val="000925CF"/>
    <w:rsid w:val="000931C3"/>
    <w:rsid w:val="000935B1"/>
    <w:rsid w:val="00093832"/>
    <w:rsid w:val="00094432"/>
    <w:rsid w:val="00094A80"/>
    <w:rsid w:val="0009579D"/>
    <w:rsid w:val="000957F2"/>
    <w:rsid w:val="00097112"/>
    <w:rsid w:val="00097354"/>
    <w:rsid w:val="0009761E"/>
    <w:rsid w:val="000A183F"/>
    <w:rsid w:val="000A1F11"/>
    <w:rsid w:val="000A257C"/>
    <w:rsid w:val="000A29E0"/>
    <w:rsid w:val="000A395D"/>
    <w:rsid w:val="000A4007"/>
    <w:rsid w:val="000A513E"/>
    <w:rsid w:val="000A6257"/>
    <w:rsid w:val="000A6EEB"/>
    <w:rsid w:val="000B1A2C"/>
    <w:rsid w:val="000B2FDF"/>
    <w:rsid w:val="000B368C"/>
    <w:rsid w:val="000B36D8"/>
    <w:rsid w:val="000B5898"/>
    <w:rsid w:val="000B5B63"/>
    <w:rsid w:val="000B5BF9"/>
    <w:rsid w:val="000B5DC6"/>
    <w:rsid w:val="000B5F36"/>
    <w:rsid w:val="000B6331"/>
    <w:rsid w:val="000B6995"/>
    <w:rsid w:val="000B6ECB"/>
    <w:rsid w:val="000B7007"/>
    <w:rsid w:val="000C05D3"/>
    <w:rsid w:val="000C1308"/>
    <w:rsid w:val="000C17AC"/>
    <w:rsid w:val="000C1ACA"/>
    <w:rsid w:val="000C2DCA"/>
    <w:rsid w:val="000C3AEF"/>
    <w:rsid w:val="000C3E39"/>
    <w:rsid w:val="000C3EDD"/>
    <w:rsid w:val="000C43EF"/>
    <w:rsid w:val="000C558E"/>
    <w:rsid w:val="000C6797"/>
    <w:rsid w:val="000C70F7"/>
    <w:rsid w:val="000C73A2"/>
    <w:rsid w:val="000C74E4"/>
    <w:rsid w:val="000D0DB3"/>
    <w:rsid w:val="000D2165"/>
    <w:rsid w:val="000D2746"/>
    <w:rsid w:val="000D41A6"/>
    <w:rsid w:val="000D4820"/>
    <w:rsid w:val="000D5671"/>
    <w:rsid w:val="000D5D67"/>
    <w:rsid w:val="000D6B6E"/>
    <w:rsid w:val="000D6D31"/>
    <w:rsid w:val="000D7239"/>
    <w:rsid w:val="000D751E"/>
    <w:rsid w:val="000D7EAB"/>
    <w:rsid w:val="000E1334"/>
    <w:rsid w:val="000E1A60"/>
    <w:rsid w:val="000E35DE"/>
    <w:rsid w:val="000E38BA"/>
    <w:rsid w:val="000E4FA3"/>
    <w:rsid w:val="000E50F6"/>
    <w:rsid w:val="000E5145"/>
    <w:rsid w:val="000E5CB9"/>
    <w:rsid w:val="000E6095"/>
    <w:rsid w:val="000E7612"/>
    <w:rsid w:val="000E766B"/>
    <w:rsid w:val="000F05C0"/>
    <w:rsid w:val="000F1AB7"/>
    <w:rsid w:val="000F33CE"/>
    <w:rsid w:val="000F3BB5"/>
    <w:rsid w:val="000F436E"/>
    <w:rsid w:val="000F4883"/>
    <w:rsid w:val="000F4DB5"/>
    <w:rsid w:val="000F5E62"/>
    <w:rsid w:val="000F7118"/>
    <w:rsid w:val="00100649"/>
    <w:rsid w:val="001027B8"/>
    <w:rsid w:val="00103042"/>
    <w:rsid w:val="00104ABA"/>
    <w:rsid w:val="00105126"/>
    <w:rsid w:val="001060C8"/>
    <w:rsid w:val="001064A5"/>
    <w:rsid w:val="00106690"/>
    <w:rsid w:val="001067FF"/>
    <w:rsid w:val="0011073F"/>
    <w:rsid w:val="00110A29"/>
    <w:rsid w:val="00111183"/>
    <w:rsid w:val="001112EF"/>
    <w:rsid w:val="001115BC"/>
    <w:rsid w:val="00112AC6"/>
    <w:rsid w:val="0011374E"/>
    <w:rsid w:val="00113934"/>
    <w:rsid w:val="001148EE"/>
    <w:rsid w:val="00114E5A"/>
    <w:rsid w:val="0011551F"/>
    <w:rsid w:val="001156C1"/>
    <w:rsid w:val="00115B87"/>
    <w:rsid w:val="0011642E"/>
    <w:rsid w:val="0011645B"/>
    <w:rsid w:val="0011652E"/>
    <w:rsid w:val="00117F4A"/>
    <w:rsid w:val="00117F66"/>
    <w:rsid w:val="00120226"/>
    <w:rsid w:val="001209E8"/>
    <w:rsid w:val="00121470"/>
    <w:rsid w:val="001215A5"/>
    <w:rsid w:val="0012177F"/>
    <w:rsid w:val="00122D3B"/>
    <w:rsid w:val="0012377F"/>
    <w:rsid w:val="0012444A"/>
    <w:rsid w:val="001244AC"/>
    <w:rsid w:val="00124F28"/>
    <w:rsid w:val="0012555D"/>
    <w:rsid w:val="00125A5F"/>
    <w:rsid w:val="00126F20"/>
    <w:rsid w:val="00127481"/>
    <w:rsid w:val="00130B96"/>
    <w:rsid w:val="00130F7E"/>
    <w:rsid w:val="00131AF2"/>
    <w:rsid w:val="00132A96"/>
    <w:rsid w:val="0013311A"/>
    <w:rsid w:val="001339EA"/>
    <w:rsid w:val="00134446"/>
    <w:rsid w:val="0013524B"/>
    <w:rsid w:val="0013703D"/>
    <w:rsid w:val="00141F9F"/>
    <w:rsid w:val="00143B83"/>
    <w:rsid w:val="00144BEA"/>
    <w:rsid w:val="00146E5A"/>
    <w:rsid w:val="00150E17"/>
    <w:rsid w:val="001520C7"/>
    <w:rsid w:val="001533B7"/>
    <w:rsid w:val="00153B0D"/>
    <w:rsid w:val="00153FC9"/>
    <w:rsid w:val="001549DD"/>
    <w:rsid w:val="00154F08"/>
    <w:rsid w:val="00154FD9"/>
    <w:rsid w:val="00155359"/>
    <w:rsid w:val="001555F0"/>
    <w:rsid w:val="00155603"/>
    <w:rsid w:val="00155722"/>
    <w:rsid w:val="00156727"/>
    <w:rsid w:val="00157112"/>
    <w:rsid w:val="00160475"/>
    <w:rsid w:val="001604EC"/>
    <w:rsid w:val="0016066A"/>
    <w:rsid w:val="00160A8A"/>
    <w:rsid w:val="0016146A"/>
    <w:rsid w:val="00162DE3"/>
    <w:rsid w:val="00162E5B"/>
    <w:rsid w:val="00163427"/>
    <w:rsid w:val="00165158"/>
    <w:rsid w:val="00166BBD"/>
    <w:rsid w:val="001671F6"/>
    <w:rsid w:val="0016726D"/>
    <w:rsid w:val="0017097E"/>
    <w:rsid w:val="001718FE"/>
    <w:rsid w:val="0017338A"/>
    <w:rsid w:val="001748BE"/>
    <w:rsid w:val="00174E7D"/>
    <w:rsid w:val="00175274"/>
    <w:rsid w:val="00176C0C"/>
    <w:rsid w:val="00177A9E"/>
    <w:rsid w:val="00181DB9"/>
    <w:rsid w:val="00182464"/>
    <w:rsid w:val="0018282E"/>
    <w:rsid w:val="00182EE7"/>
    <w:rsid w:val="001830A5"/>
    <w:rsid w:val="00184AFE"/>
    <w:rsid w:val="001851E9"/>
    <w:rsid w:val="00187592"/>
    <w:rsid w:val="00187A4C"/>
    <w:rsid w:val="00190029"/>
    <w:rsid w:val="0019095F"/>
    <w:rsid w:val="001911F1"/>
    <w:rsid w:val="001918F0"/>
    <w:rsid w:val="001919A4"/>
    <w:rsid w:val="00193FBA"/>
    <w:rsid w:val="00194537"/>
    <w:rsid w:val="00194731"/>
    <w:rsid w:val="00194AC1"/>
    <w:rsid w:val="0019550B"/>
    <w:rsid w:val="0019582E"/>
    <w:rsid w:val="00196DA8"/>
    <w:rsid w:val="00196FBE"/>
    <w:rsid w:val="00197D29"/>
    <w:rsid w:val="00197F03"/>
    <w:rsid w:val="001A0603"/>
    <w:rsid w:val="001A39FA"/>
    <w:rsid w:val="001B0051"/>
    <w:rsid w:val="001B0345"/>
    <w:rsid w:val="001B0AD5"/>
    <w:rsid w:val="001B270D"/>
    <w:rsid w:val="001B272F"/>
    <w:rsid w:val="001B2E18"/>
    <w:rsid w:val="001B2FE2"/>
    <w:rsid w:val="001B3F91"/>
    <w:rsid w:val="001B4158"/>
    <w:rsid w:val="001B443C"/>
    <w:rsid w:val="001B4C4F"/>
    <w:rsid w:val="001B4F59"/>
    <w:rsid w:val="001B4FC6"/>
    <w:rsid w:val="001B5464"/>
    <w:rsid w:val="001B61F0"/>
    <w:rsid w:val="001B6234"/>
    <w:rsid w:val="001B7884"/>
    <w:rsid w:val="001B7C5C"/>
    <w:rsid w:val="001C0CA3"/>
    <w:rsid w:val="001C0DDE"/>
    <w:rsid w:val="001C1358"/>
    <w:rsid w:val="001C2B08"/>
    <w:rsid w:val="001C3032"/>
    <w:rsid w:val="001C3173"/>
    <w:rsid w:val="001C3918"/>
    <w:rsid w:val="001C3E4D"/>
    <w:rsid w:val="001C4073"/>
    <w:rsid w:val="001C41B6"/>
    <w:rsid w:val="001C4B74"/>
    <w:rsid w:val="001C53AC"/>
    <w:rsid w:val="001D010C"/>
    <w:rsid w:val="001D0908"/>
    <w:rsid w:val="001D1321"/>
    <w:rsid w:val="001D178A"/>
    <w:rsid w:val="001D1E93"/>
    <w:rsid w:val="001D2500"/>
    <w:rsid w:val="001D3AB0"/>
    <w:rsid w:val="001D4125"/>
    <w:rsid w:val="001D47C3"/>
    <w:rsid w:val="001D4F77"/>
    <w:rsid w:val="001D5553"/>
    <w:rsid w:val="001D6970"/>
    <w:rsid w:val="001E098B"/>
    <w:rsid w:val="001E109D"/>
    <w:rsid w:val="001E1FFC"/>
    <w:rsid w:val="001E34F7"/>
    <w:rsid w:val="001E3D79"/>
    <w:rsid w:val="001E4B47"/>
    <w:rsid w:val="001E5CB8"/>
    <w:rsid w:val="001E6230"/>
    <w:rsid w:val="001E7ED7"/>
    <w:rsid w:val="001F02DA"/>
    <w:rsid w:val="001F338E"/>
    <w:rsid w:val="001F465F"/>
    <w:rsid w:val="001F5484"/>
    <w:rsid w:val="001F619B"/>
    <w:rsid w:val="001F6BD3"/>
    <w:rsid w:val="001F7EB5"/>
    <w:rsid w:val="0020029B"/>
    <w:rsid w:val="002006C2"/>
    <w:rsid w:val="002011ED"/>
    <w:rsid w:val="00201CD5"/>
    <w:rsid w:val="00201FE3"/>
    <w:rsid w:val="00203D6F"/>
    <w:rsid w:val="00204395"/>
    <w:rsid w:val="002049B6"/>
    <w:rsid w:val="00205AD1"/>
    <w:rsid w:val="002063ED"/>
    <w:rsid w:val="00207463"/>
    <w:rsid w:val="002075C5"/>
    <w:rsid w:val="00210F9E"/>
    <w:rsid w:val="0021121B"/>
    <w:rsid w:val="00211C78"/>
    <w:rsid w:val="002133DC"/>
    <w:rsid w:val="00213743"/>
    <w:rsid w:val="00213B88"/>
    <w:rsid w:val="00213BD8"/>
    <w:rsid w:val="00214D0E"/>
    <w:rsid w:val="0021529D"/>
    <w:rsid w:val="002158EC"/>
    <w:rsid w:val="00215D36"/>
    <w:rsid w:val="00216691"/>
    <w:rsid w:val="0022000C"/>
    <w:rsid w:val="0022005B"/>
    <w:rsid w:val="00221CDB"/>
    <w:rsid w:val="00222914"/>
    <w:rsid w:val="00222FB9"/>
    <w:rsid w:val="00223AF8"/>
    <w:rsid w:val="00224363"/>
    <w:rsid w:val="00225219"/>
    <w:rsid w:val="002254DF"/>
    <w:rsid w:val="0022558D"/>
    <w:rsid w:val="00226B86"/>
    <w:rsid w:val="0022776A"/>
    <w:rsid w:val="00227FCE"/>
    <w:rsid w:val="002307BA"/>
    <w:rsid w:val="00230FF4"/>
    <w:rsid w:val="00232043"/>
    <w:rsid w:val="002327CF"/>
    <w:rsid w:val="00232CE4"/>
    <w:rsid w:val="00233B3E"/>
    <w:rsid w:val="00233B98"/>
    <w:rsid w:val="00234CE2"/>
    <w:rsid w:val="00234E64"/>
    <w:rsid w:val="0023521D"/>
    <w:rsid w:val="00236524"/>
    <w:rsid w:val="0023671C"/>
    <w:rsid w:val="002379A7"/>
    <w:rsid w:val="00241F25"/>
    <w:rsid w:val="00242579"/>
    <w:rsid w:val="002425F4"/>
    <w:rsid w:val="00242BAE"/>
    <w:rsid w:val="00242E6F"/>
    <w:rsid w:val="002438E1"/>
    <w:rsid w:val="00245EEE"/>
    <w:rsid w:val="002461EC"/>
    <w:rsid w:val="00247308"/>
    <w:rsid w:val="0025088A"/>
    <w:rsid w:val="00253E8E"/>
    <w:rsid w:val="00254AD6"/>
    <w:rsid w:val="002565F8"/>
    <w:rsid w:val="00256695"/>
    <w:rsid w:val="0025692B"/>
    <w:rsid w:val="00256A4C"/>
    <w:rsid w:val="00256C01"/>
    <w:rsid w:val="0026071F"/>
    <w:rsid w:val="002607A8"/>
    <w:rsid w:val="00260D24"/>
    <w:rsid w:val="002625FB"/>
    <w:rsid w:val="0026265A"/>
    <w:rsid w:val="00262F4F"/>
    <w:rsid w:val="00263FED"/>
    <w:rsid w:val="00264612"/>
    <w:rsid w:val="0026648A"/>
    <w:rsid w:val="002678DF"/>
    <w:rsid w:val="00267A56"/>
    <w:rsid w:val="00267FAC"/>
    <w:rsid w:val="002701A1"/>
    <w:rsid w:val="00270777"/>
    <w:rsid w:val="00270BEB"/>
    <w:rsid w:val="00270F24"/>
    <w:rsid w:val="002713BC"/>
    <w:rsid w:val="002719EF"/>
    <w:rsid w:val="00272BFD"/>
    <w:rsid w:val="002731A9"/>
    <w:rsid w:val="00275EB6"/>
    <w:rsid w:val="0027765E"/>
    <w:rsid w:val="002776AD"/>
    <w:rsid w:val="002777C6"/>
    <w:rsid w:val="00281275"/>
    <w:rsid w:val="00281E4E"/>
    <w:rsid w:val="002827C6"/>
    <w:rsid w:val="002828BD"/>
    <w:rsid w:val="00282F9A"/>
    <w:rsid w:val="002836F6"/>
    <w:rsid w:val="002855E7"/>
    <w:rsid w:val="00285A9A"/>
    <w:rsid w:val="002877F5"/>
    <w:rsid w:val="002879B2"/>
    <w:rsid w:val="00287DA0"/>
    <w:rsid w:val="00290E80"/>
    <w:rsid w:val="002923AE"/>
    <w:rsid w:val="00294B70"/>
    <w:rsid w:val="00294DE3"/>
    <w:rsid w:val="00295C37"/>
    <w:rsid w:val="002964ED"/>
    <w:rsid w:val="00296E2F"/>
    <w:rsid w:val="002A073D"/>
    <w:rsid w:val="002A1B02"/>
    <w:rsid w:val="002A27A9"/>
    <w:rsid w:val="002A27E0"/>
    <w:rsid w:val="002A4BC3"/>
    <w:rsid w:val="002A60FA"/>
    <w:rsid w:val="002A6BBC"/>
    <w:rsid w:val="002A6C1E"/>
    <w:rsid w:val="002B090A"/>
    <w:rsid w:val="002B0C34"/>
    <w:rsid w:val="002B0E49"/>
    <w:rsid w:val="002B11D5"/>
    <w:rsid w:val="002B1F9C"/>
    <w:rsid w:val="002B303F"/>
    <w:rsid w:val="002B3B75"/>
    <w:rsid w:val="002B412C"/>
    <w:rsid w:val="002B599D"/>
    <w:rsid w:val="002B5DDC"/>
    <w:rsid w:val="002B7AFE"/>
    <w:rsid w:val="002B7DEC"/>
    <w:rsid w:val="002C0315"/>
    <w:rsid w:val="002C0400"/>
    <w:rsid w:val="002C0E0B"/>
    <w:rsid w:val="002C0EC1"/>
    <w:rsid w:val="002C52BF"/>
    <w:rsid w:val="002C594A"/>
    <w:rsid w:val="002C65BB"/>
    <w:rsid w:val="002C67B8"/>
    <w:rsid w:val="002C72A0"/>
    <w:rsid w:val="002C73FE"/>
    <w:rsid w:val="002C7E25"/>
    <w:rsid w:val="002C7E44"/>
    <w:rsid w:val="002D032A"/>
    <w:rsid w:val="002D1FB9"/>
    <w:rsid w:val="002D31DF"/>
    <w:rsid w:val="002D3C75"/>
    <w:rsid w:val="002D43F3"/>
    <w:rsid w:val="002D5A14"/>
    <w:rsid w:val="002D5E52"/>
    <w:rsid w:val="002D6159"/>
    <w:rsid w:val="002D73C2"/>
    <w:rsid w:val="002E0361"/>
    <w:rsid w:val="002E0D5E"/>
    <w:rsid w:val="002E1A22"/>
    <w:rsid w:val="002E27AA"/>
    <w:rsid w:val="002E2DA7"/>
    <w:rsid w:val="002E326B"/>
    <w:rsid w:val="002E3CAC"/>
    <w:rsid w:val="002E3D50"/>
    <w:rsid w:val="002E45DE"/>
    <w:rsid w:val="002E635B"/>
    <w:rsid w:val="002E6377"/>
    <w:rsid w:val="002E6640"/>
    <w:rsid w:val="002E6967"/>
    <w:rsid w:val="002E719D"/>
    <w:rsid w:val="002E77B9"/>
    <w:rsid w:val="002E7B99"/>
    <w:rsid w:val="002F1357"/>
    <w:rsid w:val="002F16AD"/>
    <w:rsid w:val="002F1802"/>
    <w:rsid w:val="002F19E0"/>
    <w:rsid w:val="002F22B3"/>
    <w:rsid w:val="002F285D"/>
    <w:rsid w:val="002F46C1"/>
    <w:rsid w:val="002F5212"/>
    <w:rsid w:val="002F5347"/>
    <w:rsid w:val="002F6D2D"/>
    <w:rsid w:val="002F6F40"/>
    <w:rsid w:val="002F74E1"/>
    <w:rsid w:val="003007EA"/>
    <w:rsid w:val="003009F9"/>
    <w:rsid w:val="003011DA"/>
    <w:rsid w:val="003019DF"/>
    <w:rsid w:val="00301A08"/>
    <w:rsid w:val="00301E99"/>
    <w:rsid w:val="00302CBE"/>
    <w:rsid w:val="00302DA8"/>
    <w:rsid w:val="0030338E"/>
    <w:rsid w:val="003038A3"/>
    <w:rsid w:val="00303EE7"/>
    <w:rsid w:val="003049F6"/>
    <w:rsid w:val="00304F8A"/>
    <w:rsid w:val="00305238"/>
    <w:rsid w:val="003052F9"/>
    <w:rsid w:val="00305C27"/>
    <w:rsid w:val="00305CA6"/>
    <w:rsid w:val="003060E8"/>
    <w:rsid w:val="00306BA4"/>
    <w:rsid w:val="00307588"/>
    <w:rsid w:val="0030779A"/>
    <w:rsid w:val="00310665"/>
    <w:rsid w:val="00310AC8"/>
    <w:rsid w:val="003121CF"/>
    <w:rsid w:val="00313038"/>
    <w:rsid w:val="00313531"/>
    <w:rsid w:val="00313A8A"/>
    <w:rsid w:val="003143DA"/>
    <w:rsid w:val="003144AD"/>
    <w:rsid w:val="0031491E"/>
    <w:rsid w:val="0031526C"/>
    <w:rsid w:val="00315F63"/>
    <w:rsid w:val="00315FF7"/>
    <w:rsid w:val="00316A90"/>
    <w:rsid w:val="00317192"/>
    <w:rsid w:val="00317404"/>
    <w:rsid w:val="00317F24"/>
    <w:rsid w:val="00320E96"/>
    <w:rsid w:val="00320F3E"/>
    <w:rsid w:val="00321BEA"/>
    <w:rsid w:val="003225F0"/>
    <w:rsid w:val="003230C4"/>
    <w:rsid w:val="003231C9"/>
    <w:rsid w:val="00323EAC"/>
    <w:rsid w:val="00323F86"/>
    <w:rsid w:val="003246A3"/>
    <w:rsid w:val="0032626F"/>
    <w:rsid w:val="00326275"/>
    <w:rsid w:val="00326336"/>
    <w:rsid w:val="00326F74"/>
    <w:rsid w:val="00327D69"/>
    <w:rsid w:val="003306BE"/>
    <w:rsid w:val="00331E10"/>
    <w:rsid w:val="00333C4B"/>
    <w:rsid w:val="003347AF"/>
    <w:rsid w:val="003348D0"/>
    <w:rsid w:val="003356D9"/>
    <w:rsid w:val="00336A0A"/>
    <w:rsid w:val="003377B8"/>
    <w:rsid w:val="00337F6D"/>
    <w:rsid w:val="0034099C"/>
    <w:rsid w:val="0034120D"/>
    <w:rsid w:val="003413AE"/>
    <w:rsid w:val="003413C7"/>
    <w:rsid w:val="00342367"/>
    <w:rsid w:val="00342512"/>
    <w:rsid w:val="00346651"/>
    <w:rsid w:val="003473AF"/>
    <w:rsid w:val="003474EA"/>
    <w:rsid w:val="00347F9E"/>
    <w:rsid w:val="003504AC"/>
    <w:rsid w:val="00350EE2"/>
    <w:rsid w:val="003519D1"/>
    <w:rsid w:val="003522B3"/>
    <w:rsid w:val="003526C3"/>
    <w:rsid w:val="00353980"/>
    <w:rsid w:val="00353D8C"/>
    <w:rsid w:val="00354A6F"/>
    <w:rsid w:val="00356083"/>
    <w:rsid w:val="00357D11"/>
    <w:rsid w:val="00363286"/>
    <w:rsid w:val="00363A3D"/>
    <w:rsid w:val="00363CD1"/>
    <w:rsid w:val="003640CA"/>
    <w:rsid w:val="0036556C"/>
    <w:rsid w:val="00365DF4"/>
    <w:rsid w:val="00365DF9"/>
    <w:rsid w:val="003663FA"/>
    <w:rsid w:val="00370D39"/>
    <w:rsid w:val="00371068"/>
    <w:rsid w:val="00371C59"/>
    <w:rsid w:val="00371FCE"/>
    <w:rsid w:val="00372680"/>
    <w:rsid w:val="00372E82"/>
    <w:rsid w:val="00375F36"/>
    <w:rsid w:val="00376238"/>
    <w:rsid w:val="003810DF"/>
    <w:rsid w:val="00382970"/>
    <w:rsid w:val="003833A9"/>
    <w:rsid w:val="003839DB"/>
    <w:rsid w:val="003840B8"/>
    <w:rsid w:val="003841A2"/>
    <w:rsid w:val="00384826"/>
    <w:rsid w:val="00384D23"/>
    <w:rsid w:val="00384D38"/>
    <w:rsid w:val="00385E2E"/>
    <w:rsid w:val="00386F06"/>
    <w:rsid w:val="00390482"/>
    <w:rsid w:val="00390560"/>
    <w:rsid w:val="00391600"/>
    <w:rsid w:val="00392B57"/>
    <w:rsid w:val="00393596"/>
    <w:rsid w:val="00393BF0"/>
    <w:rsid w:val="00393E24"/>
    <w:rsid w:val="00393F57"/>
    <w:rsid w:val="0039690B"/>
    <w:rsid w:val="0039764B"/>
    <w:rsid w:val="003A11EC"/>
    <w:rsid w:val="003A2EFD"/>
    <w:rsid w:val="003A30B9"/>
    <w:rsid w:val="003A3A34"/>
    <w:rsid w:val="003A5707"/>
    <w:rsid w:val="003B0F2D"/>
    <w:rsid w:val="003B136E"/>
    <w:rsid w:val="003B2CB9"/>
    <w:rsid w:val="003B35E6"/>
    <w:rsid w:val="003B3741"/>
    <w:rsid w:val="003B4622"/>
    <w:rsid w:val="003B5CD3"/>
    <w:rsid w:val="003B6B86"/>
    <w:rsid w:val="003C0A32"/>
    <w:rsid w:val="003C2911"/>
    <w:rsid w:val="003C2D09"/>
    <w:rsid w:val="003C3A20"/>
    <w:rsid w:val="003C3ACF"/>
    <w:rsid w:val="003C4A47"/>
    <w:rsid w:val="003C597E"/>
    <w:rsid w:val="003C6BDC"/>
    <w:rsid w:val="003C6FC2"/>
    <w:rsid w:val="003D0FBE"/>
    <w:rsid w:val="003D0FD3"/>
    <w:rsid w:val="003D15E6"/>
    <w:rsid w:val="003D184A"/>
    <w:rsid w:val="003D1B40"/>
    <w:rsid w:val="003D1E3F"/>
    <w:rsid w:val="003D228D"/>
    <w:rsid w:val="003D3FC6"/>
    <w:rsid w:val="003D47F3"/>
    <w:rsid w:val="003D61C8"/>
    <w:rsid w:val="003D662D"/>
    <w:rsid w:val="003D71D7"/>
    <w:rsid w:val="003D7614"/>
    <w:rsid w:val="003E1332"/>
    <w:rsid w:val="003E15F9"/>
    <w:rsid w:val="003E168F"/>
    <w:rsid w:val="003E1FE1"/>
    <w:rsid w:val="003E200F"/>
    <w:rsid w:val="003E2350"/>
    <w:rsid w:val="003E28FA"/>
    <w:rsid w:val="003E3221"/>
    <w:rsid w:val="003E43C8"/>
    <w:rsid w:val="003E4994"/>
    <w:rsid w:val="003E5566"/>
    <w:rsid w:val="003E605F"/>
    <w:rsid w:val="003E63CA"/>
    <w:rsid w:val="003E7A10"/>
    <w:rsid w:val="003E7D4C"/>
    <w:rsid w:val="003E7FF3"/>
    <w:rsid w:val="003F02A7"/>
    <w:rsid w:val="003F04C2"/>
    <w:rsid w:val="003F0801"/>
    <w:rsid w:val="003F0C3F"/>
    <w:rsid w:val="003F0FFC"/>
    <w:rsid w:val="003F1945"/>
    <w:rsid w:val="003F24CC"/>
    <w:rsid w:val="003F25C5"/>
    <w:rsid w:val="003F4847"/>
    <w:rsid w:val="003F4B9F"/>
    <w:rsid w:val="003F4F25"/>
    <w:rsid w:val="003F5C0C"/>
    <w:rsid w:val="003F6088"/>
    <w:rsid w:val="003F62F5"/>
    <w:rsid w:val="004002BB"/>
    <w:rsid w:val="00401318"/>
    <w:rsid w:val="00401E03"/>
    <w:rsid w:val="00404CEF"/>
    <w:rsid w:val="0040710C"/>
    <w:rsid w:val="00407D2C"/>
    <w:rsid w:val="00410AC4"/>
    <w:rsid w:val="00410D15"/>
    <w:rsid w:val="004128C9"/>
    <w:rsid w:val="0041447E"/>
    <w:rsid w:val="004164B2"/>
    <w:rsid w:val="0041677F"/>
    <w:rsid w:val="00421679"/>
    <w:rsid w:val="0042259E"/>
    <w:rsid w:val="00422EA5"/>
    <w:rsid w:val="004234C3"/>
    <w:rsid w:val="00425799"/>
    <w:rsid w:val="00425948"/>
    <w:rsid w:val="00426AD6"/>
    <w:rsid w:val="004302E3"/>
    <w:rsid w:val="0043129C"/>
    <w:rsid w:val="00432A40"/>
    <w:rsid w:val="00432A6E"/>
    <w:rsid w:val="00432F35"/>
    <w:rsid w:val="0043393E"/>
    <w:rsid w:val="004345FA"/>
    <w:rsid w:val="0043484B"/>
    <w:rsid w:val="004350B4"/>
    <w:rsid w:val="00435133"/>
    <w:rsid w:val="00435191"/>
    <w:rsid w:val="00435538"/>
    <w:rsid w:val="0043577D"/>
    <w:rsid w:val="00435CF9"/>
    <w:rsid w:val="00435E00"/>
    <w:rsid w:val="0043608A"/>
    <w:rsid w:val="00436898"/>
    <w:rsid w:val="00436BFC"/>
    <w:rsid w:val="0044144E"/>
    <w:rsid w:val="0044246C"/>
    <w:rsid w:val="004457DA"/>
    <w:rsid w:val="00445C84"/>
    <w:rsid w:val="00446C25"/>
    <w:rsid w:val="00447809"/>
    <w:rsid w:val="0044794A"/>
    <w:rsid w:val="004507BD"/>
    <w:rsid w:val="00450B48"/>
    <w:rsid w:val="00451002"/>
    <w:rsid w:val="00451599"/>
    <w:rsid w:val="004522B3"/>
    <w:rsid w:val="00452A76"/>
    <w:rsid w:val="00452F29"/>
    <w:rsid w:val="00453CCA"/>
    <w:rsid w:val="0045427C"/>
    <w:rsid w:val="004554ED"/>
    <w:rsid w:val="004555A8"/>
    <w:rsid w:val="00456AC8"/>
    <w:rsid w:val="004624CC"/>
    <w:rsid w:val="00462A53"/>
    <w:rsid w:val="00462B14"/>
    <w:rsid w:val="00462C6D"/>
    <w:rsid w:val="00463A7B"/>
    <w:rsid w:val="00463E87"/>
    <w:rsid w:val="00463EC8"/>
    <w:rsid w:val="00463FF6"/>
    <w:rsid w:val="00466F78"/>
    <w:rsid w:val="00467136"/>
    <w:rsid w:val="00467E74"/>
    <w:rsid w:val="00471C4B"/>
    <w:rsid w:val="00473075"/>
    <w:rsid w:val="00475750"/>
    <w:rsid w:val="004760C1"/>
    <w:rsid w:val="0047644B"/>
    <w:rsid w:val="004772F1"/>
    <w:rsid w:val="00477A68"/>
    <w:rsid w:val="0048079E"/>
    <w:rsid w:val="00481F2D"/>
    <w:rsid w:val="00484253"/>
    <w:rsid w:val="00485148"/>
    <w:rsid w:val="004855FC"/>
    <w:rsid w:val="0048589D"/>
    <w:rsid w:val="00486893"/>
    <w:rsid w:val="004869A2"/>
    <w:rsid w:val="00487342"/>
    <w:rsid w:val="00487786"/>
    <w:rsid w:val="004900E1"/>
    <w:rsid w:val="00490593"/>
    <w:rsid w:val="0049111F"/>
    <w:rsid w:val="00491B7C"/>
    <w:rsid w:val="00492061"/>
    <w:rsid w:val="004926C0"/>
    <w:rsid w:val="004926FF"/>
    <w:rsid w:val="00492724"/>
    <w:rsid w:val="00493223"/>
    <w:rsid w:val="00493AD2"/>
    <w:rsid w:val="00493B00"/>
    <w:rsid w:val="004968E9"/>
    <w:rsid w:val="00496C4C"/>
    <w:rsid w:val="004A05F1"/>
    <w:rsid w:val="004A08C3"/>
    <w:rsid w:val="004A0EF4"/>
    <w:rsid w:val="004A2532"/>
    <w:rsid w:val="004A3C2F"/>
    <w:rsid w:val="004A4F5E"/>
    <w:rsid w:val="004A5D78"/>
    <w:rsid w:val="004A6F36"/>
    <w:rsid w:val="004A7A89"/>
    <w:rsid w:val="004A7CF4"/>
    <w:rsid w:val="004B05A2"/>
    <w:rsid w:val="004B0FD4"/>
    <w:rsid w:val="004B1056"/>
    <w:rsid w:val="004B1DAC"/>
    <w:rsid w:val="004B25CB"/>
    <w:rsid w:val="004B2BAD"/>
    <w:rsid w:val="004B371B"/>
    <w:rsid w:val="004B381A"/>
    <w:rsid w:val="004B3BE1"/>
    <w:rsid w:val="004B508D"/>
    <w:rsid w:val="004B5D99"/>
    <w:rsid w:val="004B6A01"/>
    <w:rsid w:val="004B76BC"/>
    <w:rsid w:val="004C0192"/>
    <w:rsid w:val="004C0439"/>
    <w:rsid w:val="004C10E9"/>
    <w:rsid w:val="004C120C"/>
    <w:rsid w:val="004C1243"/>
    <w:rsid w:val="004C12E8"/>
    <w:rsid w:val="004C1388"/>
    <w:rsid w:val="004C21E0"/>
    <w:rsid w:val="004C256E"/>
    <w:rsid w:val="004C28A1"/>
    <w:rsid w:val="004C35B1"/>
    <w:rsid w:val="004C3A93"/>
    <w:rsid w:val="004C3C48"/>
    <w:rsid w:val="004C46E3"/>
    <w:rsid w:val="004C4FE4"/>
    <w:rsid w:val="004C535B"/>
    <w:rsid w:val="004C5B39"/>
    <w:rsid w:val="004C61DF"/>
    <w:rsid w:val="004C6986"/>
    <w:rsid w:val="004C6E1C"/>
    <w:rsid w:val="004C6ED3"/>
    <w:rsid w:val="004C7D1E"/>
    <w:rsid w:val="004D024F"/>
    <w:rsid w:val="004D111D"/>
    <w:rsid w:val="004D1AE3"/>
    <w:rsid w:val="004D26B4"/>
    <w:rsid w:val="004D2E78"/>
    <w:rsid w:val="004D44CB"/>
    <w:rsid w:val="004D51AD"/>
    <w:rsid w:val="004D58E3"/>
    <w:rsid w:val="004D6CFC"/>
    <w:rsid w:val="004D7B18"/>
    <w:rsid w:val="004E03EF"/>
    <w:rsid w:val="004E2011"/>
    <w:rsid w:val="004E46B5"/>
    <w:rsid w:val="004E55C6"/>
    <w:rsid w:val="004E5AD5"/>
    <w:rsid w:val="004E5CEF"/>
    <w:rsid w:val="004E69C9"/>
    <w:rsid w:val="004E6F43"/>
    <w:rsid w:val="004E7EF7"/>
    <w:rsid w:val="004F0913"/>
    <w:rsid w:val="004F096C"/>
    <w:rsid w:val="004F2CB8"/>
    <w:rsid w:val="004F2F1D"/>
    <w:rsid w:val="004F31AC"/>
    <w:rsid w:val="004F380A"/>
    <w:rsid w:val="004F4C27"/>
    <w:rsid w:val="004F5D0C"/>
    <w:rsid w:val="004F60A9"/>
    <w:rsid w:val="004F6E3F"/>
    <w:rsid w:val="00501C3A"/>
    <w:rsid w:val="00502C25"/>
    <w:rsid w:val="005047F3"/>
    <w:rsid w:val="00505A1C"/>
    <w:rsid w:val="00507C2B"/>
    <w:rsid w:val="00507DE0"/>
    <w:rsid w:val="0051119B"/>
    <w:rsid w:val="0051272C"/>
    <w:rsid w:val="005131C0"/>
    <w:rsid w:val="005132EB"/>
    <w:rsid w:val="00513C0F"/>
    <w:rsid w:val="00514C93"/>
    <w:rsid w:val="00515E6D"/>
    <w:rsid w:val="00517D17"/>
    <w:rsid w:val="00517FFA"/>
    <w:rsid w:val="0052322F"/>
    <w:rsid w:val="0052340F"/>
    <w:rsid w:val="00524330"/>
    <w:rsid w:val="00525041"/>
    <w:rsid w:val="00525BA4"/>
    <w:rsid w:val="0053080B"/>
    <w:rsid w:val="0053199F"/>
    <w:rsid w:val="00532405"/>
    <w:rsid w:val="0053331A"/>
    <w:rsid w:val="0053445D"/>
    <w:rsid w:val="00534CB6"/>
    <w:rsid w:val="00536785"/>
    <w:rsid w:val="00536A80"/>
    <w:rsid w:val="005377B3"/>
    <w:rsid w:val="0054001D"/>
    <w:rsid w:val="00540C9C"/>
    <w:rsid w:val="005419FB"/>
    <w:rsid w:val="00541B8E"/>
    <w:rsid w:val="00541E3E"/>
    <w:rsid w:val="00542283"/>
    <w:rsid w:val="00543355"/>
    <w:rsid w:val="00543581"/>
    <w:rsid w:val="00544266"/>
    <w:rsid w:val="0054478C"/>
    <w:rsid w:val="005455B2"/>
    <w:rsid w:val="0054679A"/>
    <w:rsid w:val="0054780B"/>
    <w:rsid w:val="00547A89"/>
    <w:rsid w:val="00547CFF"/>
    <w:rsid w:val="00547FEB"/>
    <w:rsid w:val="005502AE"/>
    <w:rsid w:val="0055111A"/>
    <w:rsid w:val="00551DF7"/>
    <w:rsid w:val="00552812"/>
    <w:rsid w:val="00553181"/>
    <w:rsid w:val="00556154"/>
    <w:rsid w:val="005561C6"/>
    <w:rsid w:val="00557556"/>
    <w:rsid w:val="005604DF"/>
    <w:rsid w:val="00560CE1"/>
    <w:rsid w:val="00562E97"/>
    <w:rsid w:val="00563B38"/>
    <w:rsid w:val="00563CA8"/>
    <w:rsid w:val="0056415E"/>
    <w:rsid w:val="00564985"/>
    <w:rsid w:val="00565296"/>
    <w:rsid w:val="0056604A"/>
    <w:rsid w:val="0056634B"/>
    <w:rsid w:val="00566406"/>
    <w:rsid w:val="005665F5"/>
    <w:rsid w:val="005673C3"/>
    <w:rsid w:val="00570CE1"/>
    <w:rsid w:val="00571A42"/>
    <w:rsid w:val="00571F74"/>
    <w:rsid w:val="005721AF"/>
    <w:rsid w:val="00572D5B"/>
    <w:rsid w:val="0057323B"/>
    <w:rsid w:val="0057463A"/>
    <w:rsid w:val="005762E1"/>
    <w:rsid w:val="005767CB"/>
    <w:rsid w:val="00576CE1"/>
    <w:rsid w:val="00577C75"/>
    <w:rsid w:val="00580897"/>
    <w:rsid w:val="0058104D"/>
    <w:rsid w:val="0058139F"/>
    <w:rsid w:val="005813A2"/>
    <w:rsid w:val="00582291"/>
    <w:rsid w:val="00582A6E"/>
    <w:rsid w:val="00584D12"/>
    <w:rsid w:val="005862C7"/>
    <w:rsid w:val="00587A85"/>
    <w:rsid w:val="00590C45"/>
    <w:rsid w:val="00591144"/>
    <w:rsid w:val="00594203"/>
    <w:rsid w:val="00595185"/>
    <w:rsid w:val="00596D7A"/>
    <w:rsid w:val="00596EBD"/>
    <w:rsid w:val="00597C30"/>
    <w:rsid w:val="005A0EB1"/>
    <w:rsid w:val="005A1CC2"/>
    <w:rsid w:val="005A1FB6"/>
    <w:rsid w:val="005A263C"/>
    <w:rsid w:val="005A27DA"/>
    <w:rsid w:val="005A2DC0"/>
    <w:rsid w:val="005A417D"/>
    <w:rsid w:val="005A46C5"/>
    <w:rsid w:val="005A4D84"/>
    <w:rsid w:val="005A5B1D"/>
    <w:rsid w:val="005A755B"/>
    <w:rsid w:val="005A7E29"/>
    <w:rsid w:val="005A7E9D"/>
    <w:rsid w:val="005B037D"/>
    <w:rsid w:val="005B05F5"/>
    <w:rsid w:val="005B0A73"/>
    <w:rsid w:val="005B14F5"/>
    <w:rsid w:val="005B15A8"/>
    <w:rsid w:val="005B1FF0"/>
    <w:rsid w:val="005B2865"/>
    <w:rsid w:val="005B415A"/>
    <w:rsid w:val="005B50F9"/>
    <w:rsid w:val="005B55E7"/>
    <w:rsid w:val="005B56CD"/>
    <w:rsid w:val="005B605F"/>
    <w:rsid w:val="005B6257"/>
    <w:rsid w:val="005B7AFB"/>
    <w:rsid w:val="005C190B"/>
    <w:rsid w:val="005C1BB3"/>
    <w:rsid w:val="005C280A"/>
    <w:rsid w:val="005C3868"/>
    <w:rsid w:val="005C3D66"/>
    <w:rsid w:val="005C405E"/>
    <w:rsid w:val="005C470C"/>
    <w:rsid w:val="005C4F88"/>
    <w:rsid w:val="005C6236"/>
    <w:rsid w:val="005C742B"/>
    <w:rsid w:val="005C7DE6"/>
    <w:rsid w:val="005D0E4F"/>
    <w:rsid w:val="005D112B"/>
    <w:rsid w:val="005D131D"/>
    <w:rsid w:val="005D1A7F"/>
    <w:rsid w:val="005D1B15"/>
    <w:rsid w:val="005D2A7B"/>
    <w:rsid w:val="005D3325"/>
    <w:rsid w:val="005D350C"/>
    <w:rsid w:val="005D48C6"/>
    <w:rsid w:val="005D4A02"/>
    <w:rsid w:val="005D51B2"/>
    <w:rsid w:val="005D5518"/>
    <w:rsid w:val="005D579F"/>
    <w:rsid w:val="005D6829"/>
    <w:rsid w:val="005D6A8F"/>
    <w:rsid w:val="005D6FCC"/>
    <w:rsid w:val="005D75DA"/>
    <w:rsid w:val="005E145E"/>
    <w:rsid w:val="005E2145"/>
    <w:rsid w:val="005E2B98"/>
    <w:rsid w:val="005E3463"/>
    <w:rsid w:val="005E39AC"/>
    <w:rsid w:val="005E5305"/>
    <w:rsid w:val="005E6238"/>
    <w:rsid w:val="005E6319"/>
    <w:rsid w:val="005E6EBD"/>
    <w:rsid w:val="005E7447"/>
    <w:rsid w:val="005E7A82"/>
    <w:rsid w:val="005E7CBF"/>
    <w:rsid w:val="005F071F"/>
    <w:rsid w:val="005F15A9"/>
    <w:rsid w:val="005F26CC"/>
    <w:rsid w:val="005F31F4"/>
    <w:rsid w:val="005F38DB"/>
    <w:rsid w:val="005F3A60"/>
    <w:rsid w:val="005F3C2A"/>
    <w:rsid w:val="005F3CFB"/>
    <w:rsid w:val="005F3EDD"/>
    <w:rsid w:val="005F4BDB"/>
    <w:rsid w:val="005F5251"/>
    <w:rsid w:val="005F5C6A"/>
    <w:rsid w:val="005F7153"/>
    <w:rsid w:val="006002B9"/>
    <w:rsid w:val="00600A7F"/>
    <w:rsid w:val="006015A6"/>
    <w:rsid w:val="00603F23"/>
    <w:rsid w:val="00604B9D"/>
    <w:rsid w:val="00605BFB"/>
    <w:rsid w:val="00605E94"/>
    <w:rsid w:val="00606122"/>
    <w:rsid w:val="0060666A"/>
    <w:rsid w:val="00610E93"/>
    <w:rsid w:val="00611CF5"/>
    <w:rsid w:val="006121E7"/>
    <w:rsid w:val="006126A6"/>
    <w:rsid w:val="00613302"/>
    <w:rsid w:val="0061391F"/>
    <w:rsid w:val="00614068"/>
    <w:rsid w:val="00614C0D"/>
    <w:rsid w:val="006151EA"/>
    <w:rsid w:val="00615276"/>
    <w:rsid w:val="0061536F"/>
    <w:rsid w:val="00616E9C"/>
    <w:rsid w:val="00617D7A"/>
    <w:rsid w:val="00620A52"/>
    <w:rsid w:val="00620B6E"/>
    <w:rsid w:val="00620F25"/>
    <w:rsid w:val="00621579"/>
    <w:rsid w:val="00621AD4"/>
    <w:rsid w:val="00621CAA"/>
    <w:rsid w:val="00621CBC"/>
    <w:rsid w:val="00622BC4"/>
    <w:rsid w:val="00622DF5"/>
    <w:rsid w:val="0062304B"/>
    <w:rsid w:val="00623653"/>
    <w:rsid w:val="00623BC2"/>
    <w:rsid w:val="00624338"/>
    <w:rsid w:val="00624524"/>
    <w:rsid w:val="006254FB"/>
    <w:rsid w:val="00625B8E"/>
    <w:rsid w:val="00626DE9"/>
    <w:rsid w:val="00627AE7"/>
    <w:rsid w:val="00630010"/>
    <w:rsid w:val="00630137"/>
    <w:rsid w:val="0063161E"/>
    <w:rsid w:val="00631DE4"/>
    <w:rsid w:val="00632F04"/>
    <w:rsid w:val="00633D62"/>
    <w:rsid w:val="00635C7A"/>
    <w:rsid w:val="006376F9"/>
    <w:rsid w:val="00637AD8"/>
    <w:rsid w:val="00637B1B"/>
    <w:rsid w:val="00640736"/>
    <w:rsid w:val="006414C7"/>
    <w:rsid w:val="006415BA"/>
    <w:rsid w:val="006416FB"/>
    <w:rsid w:val="006419B6"/>
    <w:rsid w:val="00641A68"/>
    <w:rsid w:val="00641A8B"/>
    <w:rsid w:val="006426E2"/>
    <w:rsid w:val="00643179"/>
    <w:rsid w:val="00643F5F"/>
    <w:rsid w:val="00646817"/>
    <w:rsid w:val="0064695B"/>
    <w:rsid w:val="0064797F"/>
    <w:rsid w:val="00647F6A"/>
    <w:rsid w:val="006501AF"/>
    <w:rsid w:val="006509CE"/>
    <w:rsid w:val="00650CC1"/>
    <w:rsid w:val="006518BC"/>
    <w:rsid w:val="006527AE"/>
    <w:rsid w:val="00653C1C"/>
    <w:rsid w:val="006544B6"/>
    <w:rsid w:val="00654F27"/>
    <w:rsid w:val="00657F49"/>
    <w:rsid w:val="00660165"/>
    <w:rsid w:val="00660EA6"/>
    <w:rsid w:val="006635C5"/>
    <w:rsid w:val="00663B66"/>
    <w:rsid w:val="006640B8"/>
    <w:rsid w:val="00664171"/>
    <w:rsid w:val="00664DB2"/>
    <w:rsid w:val="006653AB"/>
    <w:rsid w:val="00665653"/>
    <w:rsid w:val="00665714"/>
    <w:rsid w:val="00665E1A"/>
    <w:rsid w:val="00666CD0"/>
    <w:rsid w:val="00667B53"/>
    <w:rsid w:val="00667E3D"/>
    <w:rsid w:val="00670599"/>
    <w:rsid w:val="0067090F"/>
    <w:rsid w:val="006712FD"/>
    <w:rsid w:val="00671588"/>
    <w:rsid w:val="006717DB"/>
    <w:rsid w:val="00672F4A"/>
    <w:rsid w:val="00673DFF"/>
    <w:rsid w:val="00674362"/>
    <w:rsid w:val="00675B2B"/>
    <w:rsid w:val="006767C0"/>
    <w:rsid w:val="006770B1"/>
    <w:rsid w:val="00677C11"/>
    <w:rsid w:val="00680E6B"/>
    <w:rsid w:val="006819AA"/>
    <w:rsid w:val="006826A8"/>
    <w:rsid w:val="006838A8"/>
    <w:rsid w:val="00683CD3"/>
    <w:rsid w:val="006852CF"/>
    <w:rsid w:val="00685491"/>
    <w:rsid w:val="00685639"/>
    <w:rsid w:val="00685649"/>
    <w:rsid w:val="00685ADB"/>
    <w:rsid w:val="00686DA1"/>
    <w:rsid w:val="0068798D"/>
    <w:rsid w:val="00691678"/>
    <w:rsid w:val="00692024"/>
    <w:rsid w:val="00692189"/>
    <w:rsid w:val="00692FBA"/>
    <w:rsid w:val="0069456C"/>
    <w:rsid w:val="00694FAE"/>
    <w:rsid w:val="00695E95"/>
    <w:rsid w:val="00696E27"/>
    <w:rsid w:val="006970BD"/>
    <w:rsid w:val="006974E7"/>
    <w:rsid w:val="006A02CE"/>
    <w:rsid w:val="006A0398"/>
    <w:rsid w:val="006A0984"/>
    <w:rsid w:val="006A21D4"/>
    <w:rsid w:val="006A266C"/>
    <w:rsid w:val="006A28D7"/>
    <w:rsid w:val="006A2B4D"/>
    <w:rsid w:val="006A3186"/>
    <w:rsid w:val="006A43FA"/>
    <w:rsid w:val="006A469C"/>
    <w:rsid w:val="006A48AF"/>
    <w:rsid w:val="006A51DB"/>
    <w:rsid w:val="006A523C"/>
    <w:rsid w:val="006A5545"/>
    <w:rsid w:val="006A60E6"/>
    <w:rsid w:val="006A695A"/>
    <w:rsid w:val="006A6C84"/>
    <w:rsid w:val="006B0DFC"/>
    <w:rsid w:val="006B2576"/>
    <w:rsid w:val="006B2AD3"/>
    <w:rsid w:val="006B31BE"/>
    <w:rsid w:val="006B46E0"/>
    <w:rsid w:val="006B4C4B"/>
    <w:rsid w:val="006B5ED9"/>
    <w:rsid w:val="006B6274"/>
    <w:rsid w:val="006B62A9"/>
    <w:rsid w:val="006B6A38"/>
    <w:rsid w:val="006B7991"/>
    <w:rsid w:val="006B7A5C"/>
    <w:rsid w:val="006C05A8"/>
    <w:rsid w:val="006C4407"/>
    <w:rsid w:val="006C4641"/>
    <w:rsid w:val="006C4EC6"/>
    <w:rsid w:val="006C53D9"/>
    <w:rsid w:val="006C54A9"/>
    <w:rsid w:val="006C69D7"/>
    <w:rsid w:val="006C6E4E"/>
    <w:rsid w:val="006C7FE2"/>
    <w:rsid w:val="006D15C3"/>
    <w:rsid w:val="006D19DD"/>
    <w:rsid w:val="006D1D77"/>
    <w:rsid w:val="006D2398"/>
    <w:rsid w:val="006D30EF"/>
    <w:rsid w:val="006D4E85"/>
    <w:rsid w:val="006D586E"/>
    <w:rsid w:val="006D6121"/>
    <w:rsid w:val="006D63A1"/>
    <w:rsid w:val="006E079E"/>
    <w:rsid w:val="006E093D"/>
    <w:rsid w:val="006E1575"/>
    <w:rsid w:val="006E249D"/>
    <w:rsid w:val="006E430E"/>
    <w:rsid w:val="006E4686"/>
    <w:rsid w:val="006E5547"/>
    <w:rsid w:val="006E56D4"/>
    <w:rsid w:val="006E59AF"/>
    <w:rsid w:val="006E5DB5"/>
    <w:rsid w:val="006E65EE"/>
    <w:rsid w:val="006E71F0"/>
    <w:rsid w:val="006E77DA"/>
    <w:rsid w:val="006E7A04"/>
    <w:rsid w:val="006E7D00"/>
    <w:rsid w:val="006F4192"/>
    <w:rsid w:val="006F631E"/>
    <w:rsid w:val="006F6F32"/>
    <w:rsid w:val="00700B50"/>
    <w:rsid w:val="00701115"/>
    <w:rsid w:val="00701252"/>
    <w:rsid w:val="00701484"/>
    <w:rsid w:val="007015E8"/>
    <w:rsid w:val="007030BA"/>
    <w:rsid w:val="007033EA"/>
    <w:rsid w:val="007051DD"/>
    <w:rsid w:val="0070592A"/>
    <w:rsid w:val="00705F7E"/>
    <w:rsid w:val="00706A55"/>
    <w:rsid w:val="00706C6B"/>
    <w:rsid w:val="00706DEA"/>
    <w:rsid w:val="00707087"/>
    <w:rsid w:val="007070CE"/>
    <w:rsid w:val="00707B43"/>
    <w:rsid w:val="00710265"/>
    <w:rsid w:val="0071202E"/>
    <w:rsid w:val="007125BC"/>
    <w:rsid w:val="00714F94"/>
    <w:rsid w:val="0071511E"/>
    <w:rsid w:val="00717451"/>
    <w:rsid w:val="007205AE"/>
    <w:rsid w:val="007209F8"/>
    <w:rsid w:val="00720C24"/>
    <w:rsid w:val="00721208"/>
    <w:rsid w:val="00722EFD"/>
    <w:rsid w:val="00723059"/>
    <w:rsid w:val="00723CB4"/>
    <w:rsid w:val="00723CCD"/>
    <w:rsid w:val="00724E4D"/>
    <w:rsid w:val="00725381"/>
    <w:rsid w:val="00725C62"/>
    <w:rsid w:val="00726463"/>
    <w:rsid w:val="00727605"/>
    <w:rsid w:val="00727A64"/>
    <w:rsid w:val="00730738"/>
    <w:rsid w:val="00730FE6"/>
    <w:rsid w:val="007317F0"/>
    <w:rsid w:val="00732AD9"/>
    <w:rsid w:val="00733D7B"/>
    <w:rsid w:val="00736CC8"/>
    <w:rsid w:val="00736D3E"/>
    <w:rsid w:val="00740C7F"/>
    <w:rsid w:val="00740D15"/>
    <w:rsid w:val="007412DD"/>
    <w:rsid w:val="00741353"/>
    <w:rsid w:val="0074154C"/>
    <w:rsid w:val="00743B48"/>
    <w:rsid w:val="007442D8"/>
    <w:rsid w:val="0074448F"/>
    <w:rsid w:val="00745027"/>
    <w:rsid w:val="00750060"/>
    <w:rsid w:val="0075075F"/>
    <w:rsid w:val="0075144F"/>
    <w:rsid w:val="007544A3"/>
    <w:rsid w:val="00754BC1"/>
    <w:rsid w:val="007554E7"/>
    <w:rsid w:val="00756858"/>
    <w:rsid w:val="00756E78"/>
    <w:rsid w:val="00757DD6"/>
    <w:rsid w:val="00760581"/>
    <w:rsid w:val="00760B0E"/>
    <w:rsid w:val="0076150D"/>
    <w:rsid w:val="00761B41"/>
    <w:rsid w:val="007620D6"/>
    <w:rsid w:val="0076231C"/>
    <w:rsid w:val="007636F3"/>
    <w:rsid w:val="0076431D"/>
    <w:rsid w:val="007656B8"/>
    <w:rsid w:val="00765F2E"/>
    <w:rsid w:val="007661C2"/>
    <w:rsid w:val="00766DA3"/>
    <w:rsid w:val="00767F5E"/>
    <w:rsid w:val="00771E71"/>
    <w:rsid w:val="0077200E"/>
    <w:rsid w:val="00773453"/>
    <w:rsid w:val="00774135"/>
    <w:rsid w:val="00774194"/>
    <w:rsid w:val="00775577"/>
    <w:rsid w:val="0077652D"/>
    <w:rsid w:val="00776A53"/>
    <w:rsid w:val="0077724D"/>
    <w:rsid w:val="0077740B"/>
    <w:rsid w:val="007818CD"/>
    <w:rsid w:val="00782589"/>
    <w:rsid w:val="007830A9"/>
    <w:rsid w:val="0078786C"/>
    <w:rsid w:val="00790B70"/>
    <w:rsid w:val="0079189D"/>
    <w:rsid w:val="00791F0B"/>
    <w:rsid w:val="00792B12"/>
    <w:rsid w:val="007931C9"/>
    <w:rsid w:val="007934B1"/>
    <w:rsid w:val="00794E12"/>
    <w:rsid w:val="00796A0A"/>
    <w:rsid w:val="007A0224"/>
    <w:rsid w:val="007A10F3"/>
    <w:rsid w:val="007A4036"/>
    <w:rsid w:val="007A509E"/>
    <w:rsid w:val="007A5C0F"/>
    <w:rsid w:val="007A608E"/>
    <w:rsid w:val="007A76F9"/>
    <w:rsid w:val="007A796A"/>
    <w:rsid w:val="007A7F56"/>
    <w:rsid w:val="007B01D3"/>
    <w:rsid w:val="007B2E42"/>
    <w:rsid w:val="007B2ED5"/>
    <w:rsid w:val="007B3D6E"/>
    <w:rsid w:val="007B3EA3"/>
    <w:rsid w:val="007B4626"/>
    <w:rsid w:val="007B49EE"/>
    <w:rsid w:val="007B56C3"/>
    <w:rsid w:val="007B61BE"/>
    <w:rsid w:val="007B6EFF"/>
    <w:rsid w:val="007B7648"/>
    <w:rsid w:val="007C0103"/>
    <w:rsid w:val="007C01FA"/>
    <w:rsid w:val="007C088E"/>
    <w:rsid w:val="007C16E2"/>
    <w:rsid w:val="007C18F5"/>
    <w:rsid w:val="007C1AC6"/>
    <w:rsid w:val="007C219F"/>
    <w:rsid w:val="007C2436"/>
    <w:rsid w:val="007C2E43"/>
    <w:rsid w:val="007C2F7F"/>
    <w:rsid w:val="007C33D8"/>
    <w:rsid w:val="007C5336"/>
    <w:rsid w:val="007C5FBB"/>
    <w:rsid w:val="007C618B"/>
    <w:rsid w:val="007C67CD"/>
    <w:rsid w:val="007C7D87"/>
    <w:rsid w:val="007C7FCE"/>
    <w:rsid w:val="007D03AA"/>
    <w:rsid w:val="007D0A99"/>
    <w:rsid w:val="007D11A9"/>
    <w:rsid w:val="007D11EE"/>
    <w:rsid w:val="007D1201"/>
    <w:rsid w:val="007D3806"/>
    <w:rsid w:val="007D4239"/>
    <w:rsid w:val="007D437D"/>
    <w:rsid w:val="007D5817"/>
    <w:rsid w:val="007D64D8"/>
    <w:rsid w:val="007D6545"/>
    <w:rsid w:val="007D6983"/>
    <w:rsid w:val="007D6F83"/>
    <w:rsid w:val="007D7C66"/>
    <w:rsid w:val="007D7ED6"/>
    <w:rsid w:val="007E1B33"/>
    <w:rsid w:val="007E5058"/>
    <w:rsid w:val="007E5FB6"/>
    <w:rsid w:val="007E7254"/>
    <w:rsid w:val="007F2EC9"/>
    <w:rsid w:val="007F3580"/>
    <w:rsid w:val="007F374D"/>
    <w:rsid w:val="007F3C64"/>
    <w:rsid w:val="007F40DF"/>
    <w:rsid w:val="007F4A35"/>
    <w:rsid w:val="007F4E2C"/>
    <w:rsid w:val="007F5FF1"/>
    <w:rsid w:val="007F602B"/>
    <w:rsid w:val="007F67E7"/>
    <w:rsid w:val="007F6A5E"/>
    <w:rsid w:val="007F75F0"/>
    <w:rsid w:val="007F7A4A"/>
    <w:rsid w:val="008016CA"/>
    <w:rsid w:val="0080177A"/>
    <w:rsid w:val="008019A7"/>
    <w:rsid w:val="00801EB5"/>
    <w:rsid w:val="00802509"/>
    <w:rsid w:val="00803E84"/>
    <w:rsid w:val="00804104"/>
    <w:rsid w:val="008043AF"/>
    <w:rsid w:val="00804FE6"/>
    <w:rsid w:val="0080555E"/>
    <w:rsid w:val="00805AEE"/>
    <w:rsid w:val="00805B8E"/>
    <w:rsid w:val="00806BA1"/>
    <w:rsid w:val="00807722"/>
    <w:rsid w:val="0080774E"/>
    <w:rsid w:val="00810744"/>
    <w:rsid w:val="0081075F"/>
    <w:rsid w:val="00811744"/>
    <w:rsid w:val="00811AC0"/>
    <w:rsid w:val="00811D52"/>
    <w:rsid w:val="00812458"/>
    <w:rsid w:val="008131DC"/>
    <w:rsid w:val="00813614"/>
    <w:rsid w:val="00814B4B"/>
    <w:rsid w:val="00816361"/>
    <w:rsid w:val="0081685C"/>
    <w:rsid w:val="008169E1"/>
    <w:rsid w:val="00820D32"/>
    <w:rsid w:val="00821250"/>
    <w:rsid w:val="008220D2"/>
    <w:rsid w:val="008222B3"/>
    <w:rsid w:val="00822F39"/>
    <w:rsid w:val="00823493"/>
    <w:rsid w:val="00824415"/>
    <w:rsid w:val="00825580"/>
    <w:rsid w:val="008266FD"/>
    <w:rsid w:val="00826908"/>
    <w:rsid w:val="008272A1"/>
    <w:rsid w:val="00827E13"/>
    <w:rsid w:val="00827E59"/>
    <w:rsid w:val="00827E79"/>
    <w:rsid w:val="00830781"/>
    <w:rsid w:val="00830A3C"/>
    <w:rsid w:val="00830B84"/>
    <w:rsid w:val="00830F0A"/>
    <w:rsid w:val="00831C6F"/>
    <w:rsid w:val="00831DF7"/>
    <w:rsid w:val="00832210"/>
    <w:rsid w:val="00832AC7"/>
    <w:rsid w:val="008335EC"/>
    <w:rsid w:val="00833DDA"/>
    <w:rsid w:val="00834668"/>
    <w:rsid w:val="00835BB5"/>
    <w:rsid w:val="00835F3B"/>
    <w:rsid w:val="00837058"/>
    <w:rsid w:val="00837CD0"/>
    <w:rsid w:val="008405B6"/>
    <w:rsid w:val="0084159B"/>
    <w:rsid w:val="00841F8A"/>
    <w:rsid w:val="008427CD"/>
    <w:rsid w:val="00842AD6"/>
    <w:rsid w:val="00842CE7"/>
    <w:rsid w:val="00843A2E"/>
    <w:rsid w:val="008443EE"/>
    <w:rsid w:val="008444E5"/>
    <w:rsid w:val="00844C5E"/>
    <w:rsid w:val="00844FFD"/>
    <w:rsid w:val="008450CC"/>
    <w:rsid w:val="00845290"/>
    <w:rsid w:val="00846440"/>
    <w:rsid w:val="0084779F"/>
    <w:rsid w:val="008506B4"/>
    <w:rsid w:val="00851891"/>
    <w:rsid w:val="00851A97"/>
    <w:rsid w:val="0085236D"/>
    <w:rsid w:val="008532BB"/>
    <w:rsid w:val="00853992"/>
    <w:rsid w:val="008539EC"/>
    <w:rsid w:val="00853A00"/>
    <w:rsid w:val="00853F80"/>
    <w:rsid w:val="008542DB"/>
    <w:rsid w:val="00854911"/>
    <w:rsid w:val="00854A5D"/>
    <w:rsid w:val="00854EA4"/>
    <w:rsid w:val="00855D11"/>
    <w:rsid w:val="00856886"/>
    <w:rsid w:val="00856BB8"/>
    <w:rsid w:val="00856D9E"/>
    <w:rsid w:val="00856E68"/>
    <w:rsid w:val="00856FC9"/>
    <w:rsid w:val="0085706A"/>
    <w:rsid w:val="00857566"/>
    <w:rsid w:val="0086056A"/>
    <w:rsid w:val="00860B03"/>
    <w:rsid w:val="008644A3"/>
    <w:rsid w:val="008649D8"/>
    <w:rsid w:val="00864D92"/>
    <w:rsid w:val="008670CD"/>
    <w:rsid w:val="00867D69"/>
    <w:rsid w:val="00870961"/>
    <w:rsid w:val="00870B36"/>
    <w:rsid w:val="00870FA7"/>
    <w:rsid w:val="00870FC6"/>
    <w:rsid w:val="00872B86"/>
    <w:rsid w:val="00874A91"/>
    <w:rsid w:val="00874DBC"/>
    <w:rsid w:val="00877F63"/>
    <w:rsid w:val="00880394"/>
    <w:rsid w:val="008818FC"/>
    <w:rsid w:val="00881FAF"/>
    <w:rsid w:val="00882794"/>
    <w:rsid w:val="00883546"/>
    <w:rsid w:val="00883E1C"/>
    <w:rsid w:val="00884D05"/>
    <w:rsid w:val="008852A6"/>
    <w:rsid w:val="00885866"/>
    <w:rsid w:val="008858BC"/>
    <w:rsid w:val="00886D7D"/>
    <w:rsid w:val="0088760F"/>
    <w:rsid w:val="00887CBE"/>
    <w:rsid w:val="008904DF"/>
    <w:rsid w:val="00890857"/>
    <w:rsid w:val="008913A1"/>
    <w:rsid w:val="008916B3"/>
    <w:rsid w:val="0089276A"/>
    <w:rsid w:val="0089294E"/>
    <w:rsid w:val="00893C43"/>
    <w:rsid w:val="00894007"/>
    <w:rsid w:val="00894A35"/>
    <w:rsid w:val="00894C23"/>
    <w:rsid w:val="00894FB8"/>
    <w:rsid w:val="0089530F"/>
    <w:rsid w:val="00895572"/>
    <w:rsid w:val="0089665A"/>
    <w:rsid w:val="0089674A"/>
    <w:rsid w:val="00896A50"/>
    <w:rsid w:val="00896B4D"/>
    <w:rsid w:val="00897A80"/>
    <w:rsid w:val="008A0A3E"/>
    <w:rsid w:val="008A107E"/>
    <w:rsid w:val="008A113B"/>
    <w:rsid w:val="008A15B4"/>
    <w:rsid w:val="008A1756"/>
    <w:rsid w:val="008A2AA5"/>
    <w:rsid w:val="008A3FDB"/>
    <w:rsid w:val="008A4669"/>
    <w:rsid w:val="008A67DF"/>
    <w:rsid w:val="008A67F9"/>
    <w:rsid w:val="008A68AA"/>
    <w:rsid w:val="008A6B58"/>
    <w:rsid w:val="008A7547"/>
    <w:rsid w:val="008A77E9"/>
    <w:rsid w:val="008B0510"/>
    <w:rsid w:val="008B0616"/>
    <w:rsid w:val="008B0BC6"/>
    <w:rsid w:val="008B23C5"/>
    <w:rsid w:val="008B3A61"/>
    <w:rsid w:val="008B3E81"/>
    <w:rsid w:val="008B4A66"/>
    <w:rsid w:val="008B4B04"/>
    <w:rsid w:val="008B7C84"/>
    <w:rsid w:val="008B7F68"/>
    <w:rsid w:val="008C0789"/>
    <w:rsid w:val="008C10D1"/>
    <w:rsid w:val="008C246F"/>
    <w:rsid w:val="008C2540"/>
    <w:rsid w:val="008C28E8"/>
    <w:rsid w:val="008C2A1C"/>
    <w:rsid w:val="008C3D05"/>
    <w:rsid w:val="008C4A04"/>
    <w:rsid w:val="008C4BE4"/>
    <w:rsid w:val="008C534C"/>
    <w:rsid w:val="008C5450"/>
    <w:rsid w:val="008C56CA"/>
    <w:rsid w:val="008C5B93"/>
    <w:rsid w:val="008C5CB8"/>
    <w:rsid w:val="008C67FF"/>
    <w:rsid w:val="008C7124"/>
    <w:rsid w:val="008C7B9F"/>
    <w:rsid w:val="008C7D2C"/>
    <w:rsid w:val="008D0469"/>
    <w:rsid w:val="008D14CD"/>
    <w:rsid w:val="008D2CC7"/>
    <w:rsid w:val="008D37F0"/>
    <w:rsid w:val="008D40BA"/>
    <w:rsid w:val="008D5098"/>
    <w:rsid w:val="008D5BA8"/>
    <w:rsid w:val="008D5BE2"/>
    <w:rsid w:val="008D6034"/>
    <w:rsid w:val="008D6E9F"/>
    <w:rsid w:val="008E00B7"/>
    <w:rsid w:val="008E080F"/>
    <w:rsid w:val="008E0AAA"/>
    <w:rsid w:val="008E0D55"/>
    <w:rsid w:val="008E10B9"/>
    <w:rsid w:val="008E1176"/>
    <w:rsid w:val="008E148F"/>
    <w:rsid w:val="008E183A"/>
    <w:rsid w:val="008E2136"/>
    <w:rsid w:val="008E2BA9"/>
    <w:rsid w:val="008E2E75"/>
    <w:rsid w:val="008E3050"/>
    <w:rsid w:val="008E3BCD"/>
    <w:rsid w:val="008E4968"/>
    <w:rsid w:val="008E5CCF"/>
    <w:rsid w:val="008E5DC7"/>
    <w:rsid w:val="008E6AFE"/>
    <w:rsid w:val="008E73D5"/>
    <w:rsid w:val="008E78B4"/>
    <w:rsid w:val="008F03AD"/>
    <w:rsid w:val="008F0B06"/>
    <w:rsid w:val="008F0BB8"/>
    <w:rsid w:val="008F0C31"/>
    <w:rsid w:val="008F155A"/>
    <w:rsid w:val="008F1794"/>
    <w:rsid w:val="008F3A21"/>
    <w:rsid w:val="008F4B51"/>
    <w:rsid w:val="008F5456"/>
    <w:rsid w:val="008F65E5"/>
    <w:rsid w:val="008F668E"/>
    <w:rsid w:val="008F6A93"/>
    <w:rsid w:val="008F6B0C"/>
    <w:rsid w:val="008F7B18"/>
    <w:rsid w:val="0090167B"/>
    <w:rsid w:val="0090171D"/>
    <w:rsid w:val="009022F5"/>
    <w:rsid w:val="00902823"/>
    <w:rsid w:val="009028DC"/>
    <w:rsid w:val="00903620"/>
    <w:rsid w:val="00903CC2"/>
    <w:rsid w:val="00903D72"/>
    <w:rsid w:val="009053F5"/>
    <w:rsid w:val="00906113"/>
    <w:rsid w:val="0090615F"/>
    <w:rsid w:val="00906429"/>
    <w:rsid w:val="00907643"/>
    <w:rsid w:val="009105A0"/>
    <w:rsid w:val="00910662"/>
    <w:rsid w:val="00911F34"/>
    <w:rsid w:val="00912815"/>
    <w:rsid w:val="009139E6"/>
    <w:rsid w:val="00913B7C"/>
    <w:rsid w:val="00913CB9"/>
    <w:rsid w:val="00913E9D"/>
    <w:rsid w:val="00914D03"/>
    <w:rsid w:val="00914F3D"/>
    <w:rsid w:val="0091524E"/>
    <w:rsid w:val="00915DE0"/>
    <w:rsid w:val="00916384"/>
    <w:rsid w:val="0091749B"/>
    <w:rsid w:val="009174B7"/>
    <w:rsid w:val="0091794E"/>
    <w:rsid w:val="00920880"/>
    <w:rsid w:val="00923AE9"/>
    <w:rsid w:val="00924BA5"/>
    <w:rsid w:val="00924CCC"/>
    <w:rsid w:val="0092591C"/>
    <w:rsid w:val="00925A36"/>
    <w:rsid w:val="009261D9"/>
    <w:rsid w:val="00926552"/>
    <w:rsid w:val="00927DD0"/>
    <w:rsid w:val="009308CF"/>
    <w:rsid w:val="00930C19"/>
    <w:rsid w:val="009311DC"/>
    <w:rsid w:val="00933EEE"/>
    <w:rsid w:val="0093433D"/>
    <w:rsid w:val="0093561B"/>
    <w:rsid w:val="00935B6F"/>
    <w:rsid w:val="00935BDD"/>
    <w:rsid w:val="00937392"/>
    <w:rsid w:val="00941264"/>
    <w:rsid w:val="009419BC"/>
    <w:rsid w:val="00943CB6"/>
    <w:rsid w:val="00943D19"/>
    <w:rsid w:val="00943DC9"/>
    <w:rsid w:val="00944A85"/>
    <w:rsid w:val="00945270"/>
    <w:rsid w:val="00945B92"/>
    <w:rsid w:val="00945DEA"/>
    <w:rsid w:val="00946030"/>
    <w:rsid w:val="00947104"/>
    <w:rsid w:val="00947DA2"/>
    <w:rsid w:val="0095169B"/>
    <w:rsid w:val="00952223"/>
    <w:rsid w:val="009526A0"/>
    <w:rsid w:val="00952908"/>
    <w:rsid w:val="009531C2"/>
    <w:rsid w:val="009534F1"/>
    <w:rsid w:val="00954814"/>
    <w:rsid w:val="0095519A"/>
    <w:rsid w:val="0095645B"/>
    <w:rsid w:val="00956AD7"/>
    <w:rsid w:val="00956D70"/>
    <w:rsid w:val="00957226"/>
    <w:rsid w:val="009607CA"/>
    <w:rsid w:val="00961704"/>
    <w:rsid w:val="009619D3"/>
    <w:rsid w:val="009623C6"/>
    <w:rsid w:val="009624ED"/>
    <w:rsid w:val="0096266C"/>
    <w:rsid w:val="009632AC"/>
    <w:rsid w:val="00964CC5"/>
    <w:rsid w:val="009651EA"/>
    <w:rsid w:val="00965302"/>
    <w:rsid w:val="009657C9"/>
    <w:rsid w:val="00965BD2"/>
    <w:rsid w:val="0097066D"/>
    <w:rsid w:val="00970DA6"/>
    <w:rsid w:val="00971022"/>
    <w:rsid w:val="00971245"/>
    <w:rsid w:val="00971C42"/>
    <w:rsid w:val="009722DA"/>
    <w:rsid w:val="0097310D"/>
    <w:rsid w:val="00973462"/>
    <w:rsid w:val="009737E9"/>
    <w:rsid w:val="00973AAC"/>
    <w:rsid w:val="009745E6"/>
    <w:rsid w:val="00974FF9"/>
    <w:rsid w:val="0097523D"/>
    <w:rsid w:val="009760C4"/>
    <w:rsid w:val="0097652E"/>
    <w:rsid w:val="00976A87"/>
    <w:rsid w:val="00980404"/>
    <w:rsid w:val="00980A7B"/>
    <w:rsid w:val="00981E75"/>
    <w:rsid w:val="00982F6C"/>
    <w:rsid w:val="0098345C"/>
    <w:rsid w:val="0098389B"/>
    <w:rsid w:val="0098396E"/>
    <w:rsid w:val="00983B1D"/>
    <w:rsid w:val="00983E91"/>
    <w:rsid w:val="00984647"/>
    <w:rsid w:val="00985001"/>
    <w:rsid w:val="0098547C"/>
    <w:rsid w:val="00985935"/>
    <w:rsid w:val="00985D01"/>
    <w:rsid w:val="00986F0A"/>
    <w:rsid w:val="00987A0F"/>
    <w:rsid w:val="00987A7B"/>
    <w:rsid w:val="00991ED6"/>
    <w:rsid w:val="0099225F"/>
    <w:rsid w:val="00993D26"/>
    <w:rsid w:val="009960CC"/>
    <w:rsid w:val="009965F8"/>
    <w:rsid w:val="00996A69"/>
    <w:rsid w:val="00996D1A"/>
    <w:rsid w:val="00997981"/>
    <w:rsid w:val="009A0119"/>
    <w:rsid w:val="009A066D"/>
    <w:rsid w:val="009A0B6E"/>
    <w:rsid w:val="009A1850"/>
    <w:rsid w:val="009A2661"/>
    <w:rsid w:val="009A2F07"/>
    <w:rsid w:val="009A4503"/>
    <w:rsid w:val="009A49F6"/>
    <w:rsid w:val="009A4A1F"/>
    <w:rsid w:val="009A4CC8"/>
    <w:rsid w:val="009A6178"/>
    <w:rsid w:val="009A6699"/>
    <w:rsid w:val="009A78C9"/>
    <w:rsid w:val="009B0990"/>
    <w:rsid w:val="009B1233"/>
    <w:rsid w:val="009B1DA3"/>
    <w:rsid w:val="009B2194"/>
    <w:rsid w:val="009B250A"/>
    <w:rsid w:val="009B2F87"/>
    <w:rsid w:val="009B3B72"/>
    <w:rsid w:val="009B3CDD"/>
    <w:rsid w:val="009B4857"/>
    <w:rsid w:val="009B5A5D"/>
    <w:rsid w:val="009B6B50"/>
    <w:rsid w:val="009B6B5F"/>
    <w:rsid w:val="009B7C56"/>
    <w:rsid w:val="009C0B1D"/>
    <w:rsid w:val="009C1236"/>
    <w:rsid w:val="009C14D6"/>
    <w:rsid w:val="009C1A60"/>
    <w:rsid w:val="009C1E56"/>
    <w:rsid w:val="009C23A5"/>
    <w:rsid w:val="009C30A8"/>
    <w:rsid w:val="009C3AE2"/>
    <w:rsid w:val="009C4087"/>
    <w:rsid w:val="009C44B8"/>
    <w:rsid w:val="009C45C0"/>
    <w:rsid w:val="009C4835"/>
    <w:rsid w:val="009C5C7B"/>
    <w:rsid w:val="009C71D3"/>
    <w:rsid w:val="009C7561"/>
    <w:rsid w:val="009C7631"/>
    <w:rsid w:val="009C7AFE"/>
    <w:rsid w:val="009D0030"/>
    <w:rsid w:val="009D0354"/>
    <w:rsid w:val="009D2C05"/>
    <w:rsid w:val="009D3D06"/>
    <w:rsid w:val="009D5F41"/>
    <w:rsid w:val="009D615F"/>
    <w:rsid w:val="009D6AF9"/>
    <w:rsid w:val="009D7124"/>
    <w:rsid w:val="009D71CE"/>
    <w:rsid w:val="009E042F"/>
    <w:rsid w:val="009E0AC2"/>
    <w:rsid w:val="009E0D7B"/>
    <w:rsid w:val="009E1257"/>
    <w:rsid w:val="009E2282"/>
    <w:rsid w:val="009E27F3"/>
    <w:rsid w:val="009E2B45"/>
    <w:rsid w:val="009E3A94"/>
    <w:rsid w:val="009E3E35"/>
    <w:rsid w:val="009E5FA8"/>
    <w:rsid w:val="009E6060"/>
    <w:rsid w:val="009E64BA"/>
    <w:rsid w:val="009E6A03"/>
    <w:rsid w:val="009F1B18"/>
    <w:rsid w:val="009F24B8"/>
    <w:rsid w:val="009F267A"/>
    <w:rsid w:val="009F4CC7"/>
    <w:rsid w:val="009F51A4"/>
    <w:rsid w:val="009F51F5"/>
    <w:rsid w:val="009F5CE9"/>
    <w:rsid w:val="009F5E7B"/>
    <w:rsid w:val="009F6158"/>
    <w:rsid w:val="009F6B1D"/>
    <w:rsid w:val="00A00B50"/>
    <w:rsid w:val="00A00D9B"/>
    <w:rsid w:val="00A01214"/>
    <w:rsid w:val="00A026C9"/>
    <w:rsid w:val="00A02995"/>
    <w:rsid w:val="00A02C1F"/>
    <w:rsid w:val="00A045E1"/>
    <w:rsid w:val="00A0470E"/>
    <w:rsid w:val="00A05744"/>
    <w:rsid w:val="00A05A0F"/>
    <w:rsid w:val="00A06876"/>
    <w:rsid w:val="00A07E19"/>
    <w:rsid w:val="00A11597"/>
    <w:rsid w:val="00A11AF6"/>
    <w:rsid w:val="00A12F68"/>
    <w:rsid w:val="00A13330"/>
    <w:rsid w:val="00A13DD5"/>
    <w:rsid w:val="00A13F28"/>
    <w:rsid w:val="00A143E2"/>
    <w:rsid w:val="00A14767"/>
    <w:rsid w:val="00A14B79"/>
    <w:rsid w:val="00A15538"/>
    <w:rsid w:val="00A15718"/>
    <w:rsid w:val="00A15DD7"/>
    <w:rsid w:val="00A161D6"/>
    <w:rsid w:val="00A16958"/>
    <w:rsid w:val="00A16970"/>
    <w:rsid w:val="00A16C25"/>
    <w:rsid w:val="00A1716F"/>
    <w:rsid w:val="00A176F2"/>
    <w:rsid w:val="00A179A6"/>
    <w:rsid w:val="00A20A8D"/>
    <w:rsid w:val="00A21B4C"/>
    <w:rsid w:val="00A23677"/>
    <w:rsid w:val="00A2385F"/>
    <w:rsid w:val="00A244AD"/>
    <w:rsid w:val="00A24695"/>
    <w:rsid w:val="00A24CB0"/>
    <w:rsid w:val="00A2554D"/>
    <w:rsid w:val="00A25842"/>
    <w:rsid w:val="00A25919"/>
    <w:rsid w:val="00A26B6E"/>
    <w:rsid w:val="00A2762A"/>
    <w:rsid w:val="00A27AC3"/>
    <w:rsid w:val="00A27E0C"/>
    <w:rsid w:val="00A31D8B"/>
    <w:rsid w:val="00A322A6"/>
    <w:rsid w:val="00A3244E"/>
    <w:rsid w:val="00A32CC1"/>
    <w:rsid w:val="00A3364A"/>
    <w:rsid w:val="00A34CA5"/>
    <w:rsid w:val="00A3531C"/>
    <w:rsid w:val="00A369A9"/>
    <w:rsid w:val="00A37A9F"/>
    <w:rsid w:val="00A37BE2"/>
    <w:rsid w:val="00A40F82"/>
    <w:rsid w:val="00A42097"/>
    <w:rsid w:val="00A42A92"/>
    <w:rsid w:val="00A42BCE"/>
    <w:rsid w:val="00A4318E"/>
    <w:rsid w:val="00A43C16"/>
    <w:rsid w:val="00A43C95"/>
    <w:rsid w:val="00A43E66"/>
    <w:rsid w:val="00A440CB"/>
    <w:rsid w:val="00A441DB"/>
    <w:rsid w:val="00A448CF"/>
    <w:rsid w:val="00A44EDF"/>
    <w:rsid w:val="00A45E6F"/>
    <w:rsid w:val="00A465D0"/>
    <w:rsid w:val="00A46D6D"/>
    <w:rsid w:val="00A46E05"/>
    <w:rsid w:val="00A4755C"/>
    <w:rsid w:val="00A47604"/>
    <w:rsid w:val="00A47EFA"/>
    <w:rsid w:val="00A502AE"/>
    <w:rsid w:val="00A51F4F"/>
    <w:rsid w:val="00A52438"/>
    <w:rsid w:val="00A52DED"/>
    <w:rsid w:val="00A54696"/>
    <w:rsid w:val="00A57FF1"/>
    <w:rsid w:val="00A618DB"/>
    <w:rsid w:val="00A6194D"/>
    <w:rsid w:val="00A61B11"/>
    <w:rsid w:val="00A6205A"/>
    <w:rsid w:val="00A62D1D"/>
    <w:rsid w:val="00A6357C"/>
    <w:rsid w:val="00A63EB4"/>
    <w:rsid w:val="00A6654C"/>
    <w:rsid w:val="00A672C2"/>
    <w:rsid w:val="00A7085D"/>
    <w:rsid w:val="00A72FF5"/>
    <w:rsid w:val="00A73015"/>
    <w:rsid w:val="00A73B48"/>
    <w:rsid w:val="00A73C2B"/>
    <w:rsid w:val="00A75AF5"/>
    <w:rsid w:val="00A76457"/>
    <w:rsid w:val="00A7790F"/>
    <w:rsid w:val="00A80343"/>
    <w:rsid w:val="00A83EA5"/>
    <w:rsid w:val="00A84630"/>
    <w:rsid w:val="00A860B1"/>
    <w:rsid w:val="00A865F5"/>
    <w:rsid w:val="00A872A8"/>
    <w:rsid w:val="00A878E2"/>
    <w:rsid w:val="00A87A45"/>
    <w:rsid w:val="00A87F87"/>
    <w:rsid w:val="00A92A2B"/>
    <w:rsid w:val="00A933A4"/>
    <w:rsid w:val="00A940FE"/>
    <w:rsid w:val="00A96A80"/>
    <w:rsid w:val="00AA075B"/>
    <w:rsid w:val="00AA0A57"/>
    <w:rsid w:val="00AA0C67"/>
    <w:rsid w:val="00AA2113"/>
    <w:rsid w:val="00AA2219"/>
    <w:rsid w:val="00AA2B3C"/>
    <w:rsid w:val="00AA3199"/>
    <w:rsid w:val="00AA319C"/>
    <w:rsid w:val="00AA3FE1"/>
    <w:rsid w:val="00AA452F"/>
    <w:rsid w:val="00AA4AB6"/>
    <w:rsid w:val="00AA4F8B"/>
    <w:rsid w:val="00AA534C"/>
    <w:rsid w:val="00AA5643"/>
    <w:rsid w:val="00AA5E5D"/>
    <w:rsid w:val="00AA5F12"/>
    <w:rsid w:val="00AA664C"/>
    <w:rsid w:val="00AA6722"/>
    <w:rsid w:val="00AA6F1B"/>
    <w:rsid w:val="00AA7291"/>
    <w:rsid w:val="00AA7407"/>
    <w:rsid w:val="00AA7A8B"/>
    <w:rsid w:val="00AB0789"/>
    <w:rsid w:val="00AB126E"/>
    <w:rsid w:val="00AB1B5D"/>
    <w:rsid w:val="00AB2B8A"/>
    <w:rsid w:val="00AB37E6"/>
    <w:rsid w:val="00AB3DF5"/>
    <w:rsid w:val="00AB50C3"/>
    <w:rsid w:val="00AB5F4B"/>
    <w:rsid w:val="00AB78AD"/>
    <w:rsid w:val="00AB7C7B"/>
    <w:rsid w:val="00AC02FB"/>
    <w:rsid w:val="00AC0486"/>
    <w:rsid w:val="00AC1821"/>
    <w:rsid w:val="00AC2C5F"/>
    <w:rsid w:val="00AC483A"/>
    <w:rsid w:val="00AC4C6A"/>
    <w:rsid w:val="00AC626F"/>
    <w:rsid w:val="00AC7AC6"/>
    <w:rsid w:val="00AD0443"/>
    <w:rsid w:val="00AD1B2C"/>
    <w:rsid w:val="00AD1B39"/>
    <w:rsid w:val="00AD3488"/>
    <w:rsid w:val="00AD4CA2"/>
    <w:rsid w:val="00AD6251"/>
    <w:rsid w:val="00AD6306"/>
    <w:rsid w:val="00AD75A5"/>
    <w:rsid w:val="00AD7B30"/>
    <w:rsid w:val="00AE0E10"/>
    <w:rsid w:val="00AE2D1D"/>
    <w:rsid w:val="00AE46E6"/>
    <w:rsid w:val="00AE4CE1"/>
    <w:rsid w:val="00AE5AFE"/>
    <w:rsid w:val="00AE6787"/>
    <w:rsid w:val="00AE75F9"/>
    <w:rsid w:val="00AE7AF8"/>
    <w:rsid w:val="00AF20D3"/>
    <w:rsid w:val="00AF2CE2"/>
    <w:rsid w:val="00AF313E"/>
    <w:rsid w:val="00AF326B"/>
    <w:rsid w:val="00AF42F8"/>
    <w:rsid w:val="00AF5C5C"/>
    <w:rsid w:val="00AF6151"/>
    <w:rsid w:val="00B00DDA"/>
    <w:rsid w:val="00B01BF8"/>
    <w:rsid w:val="00B046B8"/>
    <w:rsid w:val="00B04810"/>
    <w:rsid w:val="00B04C4F"/>
    <w:rsid w:val="00B054CA"/>
    <w:rsid w:val="00B06CA8"/>
    <w:rsid w:val="00B105EA"/>
    <w:rsid w:val="00B10D34"/>
    <w:rsid w:val="00B11844"/>
    <w:rsid w:val="00B11CEE"/>
    <w:rsid w:val="00B123DC"/>
    <w:rsid w:val="00B1293F"/>
    <w:rsid w:val="00B12A85"/>
    <w:rsid w:val="00B135C9"/>
    <w:rsid w:val="00B13867"/>
    <w:rsid w:val="00B13ABE"/>
    <w:rsid w:val="00B1532E"/>
    <w:rsid w:val="00B15BC1"/>
    <w:rsid w:val="00B17178"/>
    <w:rsid w:val="00B215E3"/>
    <w:rsid w:val="00B21E11"/>
    <w:rsid w:val="00B222C6"/>
    <w:rsid w:val="00B22AF1"/>
    <w:rsid w:val="00B22CB7"/>
    <w:rsid w:val="00B2501C"/>
    <w:rsid w:val="00B25669"/>
    <w:rsid w:val="00B2577D"/>
    <w:rsid w:val="00B258B2"/>
    <w:rsid w:val="00B25F8E"/>
    <w:rsid w:val="00B27792"/>
    <w:rsid w:val="00B27CCF"/>
    <w:rsid w:val="00B27FEA"/>
    <w:rsid w:val="00B30773"/>
    <w:rsid w:val="00B311ED"/>
    <w:rsid w:val="00B33222"/>
    <w:rsid w:val="00B33967"/>
    <w:rsid w:val="00B339C9"/>
    <w:rsid w:val="00B34039"/>
    <w:rsid w:val="00B340CA"/>
    <w:rsid w:val="00B347BE"/>
    <w:rsid w:val="00B34A3C"/>
    <w:rsid w:val="00B35FBE"/>
    <w:rsid w:val="00B36016"/>
    <w:rsid w:val="00B3664B"/>
    <w:rsid w:val="00B36A87"/>
    <w:rsid w:val="00B400D2"/>
    <w:rsid w:val="00B41241"/>
    <w:rsid w:val="00B4189F"/>
    <w:rsid w:val="00B425AB"/>
    <w:rsid w:val="00B42E82"/>
    <w:rsid w:val="00B42E8A"/>
    <w:rsid w:val="00B449FF"/>
    <w:rsid w:val="00B457D0"/>
    <w:rsid w:val="00B50873"/>
    <w:rsid w:val="00B50C76"/>
    <w:rsid w:val="00B51DDA"/>
    <w:rsid w:val="00B52036"/>
    <w:rsid w:val="00B5244F"/>
    <w:rsid w:val="00B53355"/>
    <w:rsid w:val="00B53728"/>
    <w:rsid w:val="00B566D1"/>
    <w:rsid w:val="00B57F81"/>
    <w:rsid w:val="00B6030B"/>
    <w:rsid w:val="00B60E18"/>
    <w:rsid w:val="00B60F61"/>
    <w:rsid w:val="00B616ED"/>
    <w:rsid w:val="00B623FD"/>
    <w:rsid w:val="00B6486C"/>
    <w:rsid w:val="00B64D89"/>
    <w:rsid w:val="00B64F1C"/>
    <w:rsid w:val="00B670AF"/>
    <w:rsid w:val="00B67709"/>
    <w:rsid w:val="00B70BFC"/>
    <w:rsid w:val="00B71514"/>
    <w:rsid w:val="00B71E19"/>
    <w:rsid w:val="00B7244A"/>
    <w:rsid w:val="00B7333C"/>
    <w:rsid w:val="00B74158"/>
    <w:rsid w:val="00B74316"/>
    <w:rsid w:val="00B74516"/>
    <w:rsid w:val="00B7568F"/>
    <w:rsid w:val="00B75730"/>
    <w:rsid w:val="00B80368"/>
    <w:rsid w:val="00B826F4"/>
    <w:rsid w:val="00B82960"/>
    <w:rsid w:val="00B83E94"/>
    <w:rsid w:val="00B844BB"/>
    <w:rsid w:val="00B856CB"/>
    <w:rsid w:val="00B85A27"/>
    <w:rsid w:val="00B863E3"/>
    <w:rsid w:val="00B86AF3"/>
    <w:rsid w:val="00B86F34"/>
    <w:rsid w:val="00B87E9F"/>
    <w:rsid w:val="00B90685"/>
    <w:rsid w:val="00B90A0D"/>
    <w:rsid w:val="00B91182"/>
    <w:rsid w:val="00B92739"/>
    <w:rsid w:val="00B9294F"/>
    <w:rsid w:val="00B94174"/>
    <w:rsid w:val="00B94BD2"/>
    <w:rsid w:val="00B951FE"/>
    <w:rsid w:val="00B95809"/>
    <w:rsid w:val="00B96226"/>
    <w:rsid w:val="00B96E63"/>
    <w:rsid w:val="00B970A6"/>
    <w:rsid w:val="00B971F1"/>
    <w:rsid w:val="00B97A5A"/>
    <w:rsid w:val="00B97B6F"/>
    <w:rsid w:val="00B97C34"/>
    <w:rsid w:val="00BA0DDF"/>
    <w:rsid w:val="00BA16B9"/>
    <w:rsid w:val="00BA171E"/>
    <w:rsid w:val="00BA297D"/>
    <w:rsid w:val="00BA2BFE"/>
    <w:rsid w:val="00BA3C48"/>
    <w:rsid w:val="00BA3CEA"/>
    <w:rsid w:val="00BA41ED"/>
    <w:rsid w:val="00BA472B"/>
    <w:rsid w:val="00BA4A8F"/>
    <w:rsid w:val="00BA51E1"/>
    <w:rsid w:val="00BA6CC9"/>
    <w:rsid w:val="00BA6DCD"/>
    <w:rsid w:val="00BA6FA7"/>
    <w:rsid w:val="00BA7743"/>
    <w:rsid w:val="00BA7FC7"/>
    <w:rsid w:val="00BB04D5"/>
    <w:rsid w:val="00BB1969"/>
    <w:rsid w:val="00BB3025"/>
    <w:rsid w:val="00BB4924"/>
    <w:rsid w:val="00BB4A03"/>
    <w:rsid w:val="00BB4EAF"/>
    <w:rsid w:val="00BB4F33"/>
    <w:rsid w:val="00BB6759"/>
    <w:rsid w:val="00BB6E74"/>
    <w:rsid w:val="00BC0C43"/>
    <w:rsid w:val="00BC28D3"/>
    <w:rsid w:val="00BC2D10"/>
    <w:rsid w:val="00BC396E"/>
    <w:rsid w:val="00BC4176"/>
    <w:rsid w:val="00BC55DC"/>
    <w:rsid w:val="00BC7844"/>
    <w:rsid w:val="00BD0C45"/>
    <w:rsid w:val="00BD185B"/>
    <w:rsid w:val="00BD24F7"/>
    <w:rsid w:val="00BD290F"/>
    <w:rsid w:val="00BD31F0"/>
    <w:rsid w:val="00BD3349"/>
    <w:rsid w:val="00BD3574"/>
    <w:rsid w:val="00BD4565"/>
    <w:rsid w:val="00BD4820"/>
    <w:rsid w:val="00BD54F6"/>
    <w:rsid w:val="00BD5B73"/>
    <w:rsid w:val="00BE05FE"/>
    <w:rsid w:val="00BE0834"/>
    <w:rsid w:val="00BE0A78"/>
    <w:rsid w:val="00BE0FFE"/>
    <w:rsid w:val="00BE1835"/>
    <w:rsid w:val="00BE2480"/>
    <w:rsid w:val="00BE3B79"/>
    <w:rsid w:val="00BE3C03"/>
    <w:rsid w:val="00BE3E11"/>
    <w:rsid w:val="00BE7B29"/>
    <w:rsid w:val="00BF1A3D"/>
    <w:rsid w:val="00BF1B5F"/>
    <w:rsid w:val="00BF1DCD"/>
    <w:rsid w:val="00BF2344"/>
    <w:rsid w:val="00BF30CB"/>
    <w:rsid w:val="00BF30F7"/>
    <w:rsid w:val="00BF3C15"/>
    <w:rsid w:val="00BF3CBA"/>
    <w:rsid w:val="00BF455D"/>
    <w:rsid w:val="00BF702B"/>
    <w:rsid w:val="00BF7A13"/>
    <w:rsid w:val="00C0016B"/>
    <w:rsid w:val="00C00322"/>
    <w:rsid w:val="00C006F3"/>
    <w:rsid w:val="00C00DA7"/>
    <w:rsid w:val="00C01076"/>
    <w:rsid w:val="00C011CA"/>
    <w:rsid w:val="00C032BE"/>
    <w:rsid w:val="00C03F10"/>
    <w:rsid w:val="00C045E4"/>
    <w:rsid w:val="00C06E07"/>
    <w:rsid w:val="00C07619"/>
    <w:rsid w:val="00C0769B"/>
    <w:rsid w:val="00C07924"/>
    <w:rsid w:val="00C11624"/>
    <w:rsid w:val="00C116A5"/>
    <w:rsid w:val="00C11C43"/>
    <w:rsid w:val="00C12A87"/>
    <w:rsid w:val="00C134C4"/>
    <w:rsid w:val="00C14701"/>
    <w:rsid w:val="00C150D6"/>
    <w:rsid w:val="00C152FC"/>
    <w:rsid w:val="00C15977"/>
    <w:rsid w:val="00C161CC"/>
    <w:rsid w:val="00C17859"/>
    <w:rsid w:val="00C17A3A"/>
    <w:rsid w:val="00C2026F"/>
    <w:rsid w:val="00C22047"/>
    <w:rsid w:val="00C2275A"/>
    <w:rsid w:val="00C22856"/>
    <w:rsid w:val="00C2403E"/>
    <w:rsid w:val="00C25D87"/>
    <w:rsid w:val="00C26588"/>
    <w:rsid w:val="00C271EB"/>
    <w:rsid w:val="00C31385"/>
    <w:rsid w:val="00C31D44"/>
    <w:rsid w:val="00C3441D"/>
    <w:rsid w:val="00C3467A"/>
    <w:rsid w:val="00C34A16"/>
    <w:rsid w:val="00C35CAA"/>
    <w:rsid w:val="00C40D91"/>
    <w:rsid w:val="00C41B1A"/>
    <w:rsid w:val="00C42F94"/>
    <w:rsid w:val="00C432D0"/>
    <w:rsid w:val="00C45B3D"/>
    <w:rsid w:val="00C45D84"/>
    <w:rsid w:val="00C46C1B"/>
    <w:rsid w:val="00C470A4"/>
    <w:rsid w:val="00C475ED"/>
    <w:rsid w:val="00C47A48"/>
    <w:rsid w:val="00C47CA3"/>
    <w:rsid w:val="00C509F4"/>
    <w:rsid w:val="00C50C17"/>
    <w:rsid w:val="00C52A04"/>
    <w:rsid w:val="00C52C15"/>
    <w:rsid w:val="00C531A1"/>
    <w:rsid w:val="00C55053"/>
    <w:rsid w:val="00C563D5"/>
    <w:rsid w:val="00C56F08"/>
    <w:rsid w:val="00C5778B"/>
    <w:rsid w:val="00C57D6B"/>
    <w:rsid w:val="00C6009C"/>
    <w:rsid w:val="00C606D8"/>
    <w:rsid w:val="00C6072B"/>
    <w:rsid w:val="00C625D3"/>
    <w:rsid w:val="00C63AD1"/>
    <w:rsid w:val="00C64BE9"/>
    <w:rsid w:val="00C660B8"/>
    <w:rsid w:val="00C708C1"/>
    <w:rsid w:val="00C70E2C"/>
    <w:rsid w:val="00C70F82"/>
    <w:rsid w:val="00C71E62"/>
    <w:rsid w:val="00C721E3"/>
    <w:rsid w:val="00C72C6A"/>
    <w:rsid w:val="00C72DB1"/>
    <w:rsid w:val="00C736DA"/>
    <w:rsid w:val="00C73A3F"/>
    <w:rsid w:val="00C74A7A"/>
    <w:rsid w:val="00C765D3"/>
    <w:rsid w:val="00C76B0B"/>
    <w:rsid w:val="00C80175"/>
    <w:rsid w:val="00C807BB"/>
    <w:rsid w:val="00C8143E"/>
    <w:rsid w:val="00C826D3"/>
    <w:rsid w:val="00C838F4"/>
    <w:rsid w:val="00C83C80"/>
    <w:rsid w:val="00C84E69"/>
    <w:rsid w:val="00C85B93"/>
    <w:rsid w:val="00C87262"/>
    <w:rsid w:val="00C87555"/>
    <w:rsid w:val="00C87C71"/>
    <w:rsid w:val="00C87DF9"/>
    <w:rsid w:val="00C904A2"/>
    <w:rsid w:val="00C91262"/>
    <w:rsid w:val="00C92BDF"/>
    <w:rsid w:val="00C92ED1"/>
    <w:rsid w:val="00C931C1"/>
    <w:rsid w:val="00C937C9"/>
    <w:rsid w:val="00C93E79"/>
    <w:rsid w:val="00C93F92"/>
    <w:rsid w:val="00C9528F"/>
    <w:rsid w:val="00C95B67"/>
    <w:rsid w:val="00C95EA6"/>
    <w:rsid w:val="00C97013"/>
    <w:rsid w:val="00C97D23"/>
    <w:rsid w:val="00CA00F5"/>
    <w:rsid w:val="00CA022E"/>
    <w:rsid w:val="00CA0A2E"/>
    <w:rsid w:val="00CA0E98"/>
    <w:rsid w:val="00CA0F82"/>
    <w:rsid w:val="00CA1829"/>
    <w:rsid w:val="00CA313D"/>
    <w:rsid w:val="00CA3390"/>
    <w:rsid w:val="00CA590F"/>
    <w:rsid w:val="00CA6E81"/>
    <w:rsid w:val="00CA701D"/>
    <w:rsid w:val="00CB0636"/>
    <w:rsid w:val="00CB0FD2"/>
    <w:rsid w:val="00CB1356"/>
    <w:rsid w:val="00CB26A9"/>
    <w:rsid w:val="00CB35E4"/>
    <w:rsid w:val="00CB3833"/>
    <w:rsid w:val="00CB3DF7"/>
    <w:rsid w:val="00CB4A3F"/>
    <w:rsid w:val="00CB4F56"/>
    <w:rsid w:val="00CB5245"/>
    <w:rsid w:val="00CB5EA1"/>
    <w:rsid w:val="00CC0EC7"/>
    <w:rsid w:val="00CC1D65"/>
    <w:rsid w:val="00CC2A61"/>
    <w:rsid w:val="00CC2B4E"/>
    <w:rsid w:val="00CC2E28"/>
    <w:rsid w:val="00CC327F"/>
    <w:rsid w:val="00CC390D"/>
    <w:rsid w:val="00CC44BF"/>
    <w:rsid w:val="00CC44D7"/>
    <w:rsid w:val="00CC5F8D"/>
    <w:rsid w:val="00CC6D71"/>
    <w:rsid w:val="00CD0FF1"/>
    <w:rsid w:val="00CD1FE3"/>
    <w:rsid w:val="00CD2EA9"/>
    <w:rsid w:val="00CD2FEF"/>
    <w:rsid w:val="00CD4FB4"/>
    <w:rsid w:val="00CD5262"/>
    <w:rsid w:val="00CD6F5F"/>
    <w:rsid w:val="00CE03EA"/>
    <w:rsid w:val="00CE0FD6"/>
    <w:rsid w:val="00CE1614"/>
    <w:rsid w:val="00CE38F8"/>
    <w:rsid w:val="00CE4028"/>
    <w:rsid w:val="00CE4B2A"/>
    <w:rsid w:val="00CE4B7B"/>
    <w:rsid w:val="00CE54D9"/>
    <w:rsid w:val="00CE677B"/>
    <w:rsid w:val="00CE750B"/>
    <w:rsid w:val="00CE785D"/>
    <w:rsid w:val="00CF0CFE"/>
    <w:rsid w:val="00CF111A"/>
    <w:rsid w:val="00CF155F"/>
    <w:rsid w:val="00CF18A1"/>
    <w:rsid w:val="00CF2382"/>
    <w:rsid w:val="00CF2D0A"/>
    <w:rsid w:val="00CF3549"/>
    <w:rsid w:val="00CF4E98"/>
    <w:rsid w:val="00CF4F29"/>
    <w:rsid w:val="00CF672C"/>
    <w:rsid w:val="00CF6B03"/>
    <w:rsid w:val="00D00174"/>
    <w:rsid w:val="00D004B9"/>
    <w:rsid w:val="00D02B3A"/>
    <w:rsid w:val="00D02B65"/>
    <w:rsid w:val="00D02F3A"/>
    <w:rsid w:val="00D03FFF"/>
    <w:rsid w:val="00D06C69"/>
    <w:rsid w:val="00D06CEB"/>
    <w:rsid w:val="00D06DB0"/>
    <w:rsid w:val="00D10E39"/>
    <w:rsid w:val="00D13C18"/>
    <w:rsid w:val="00D144F5"/>
    <w:rsid w:val="00D1474C"/>
    <w:rsid w:val="00D14E25"/>
    <w:rsid w:val="00D15851"/>
    <w:rsid w:val="00D15F79"/>
    <w:rsid w:val="00D16A98"/>
    <w:rsid w:val="00D16EE6"/>
    <w:rsid w:val="00D173B0"/>
    <w:rsid w:val="00D17F07"/>
    <w:rsid w:val="00D20683"/>
    <w:rsid w:val="00D21181"/>
    <w:rsid w:val="00D21311"/>
    <w:rsid w:val="00D213C3"/>
    <w:rsid w:val="00D22C90"/>
    <w:rsid w:val="00D242FC"/>
    <w:rsid w:val="00D246E0"/>
    <w:rsid w:val="00D24AC6"/>
    <w:rsid w:val="00D25BB6"/>
    <w:rsid w:val="00D3278D"/>
    <w:rsid w:val="00D329B2"/>
    <w:rsid w:val="00D33532"/>
    <w:rsid w:val="00D33CB1"/>
    <w:rsid w:val="00D3412C"/>
    <w:rsid w:val="00D344C6"/>
    <w:rsid w:val="00D34DB3"/>
    <w:rsid w:val="00D35717"/>
    <w:rsid w:val="00D3585E"/>
    <w:rsid w:val="00D35A2A"/>
    <w:rsid w:val="00D41B9E"/>
    <w:rsid w:val="00D42E15"/>
    <w:rsid w:val="00D43B61"/>
    <w:rsid w:val="00D445E3"/>
    <w:rsid w:val="00D453A0"/>
    <w:rsid w:val="00D46BB1"/>
    <w:rsid w:val="00D50EB5"/>
    <w:rsid w:val="00D5168A"/>
    <w:rsid w:val="00D520E8"/>
    <w:rsid w:val="00D5226C"/>
    <w:rsid w:val="00D5250B"/>
    <w:rsid w:val="00D52F32"/>
    <w:rsid w:val="00D548C3"/>
    <w:rsid w:val="00D54E26"/>
    <w:rsid w:val="00D55850"/>
    <w:rsid w:val="00D56651"/>
    <w:rsid w:val="00D568FA"/>
    <w:rsid w:val="00D60300"/>
    <w:rsid w:val="00D60C1B"/>
    <w:rsid w:val="00D611A0"/>
    <w:rsid w:val="00D619A2"/>
    <w:rsid w:val="00D619B7"/>
    <w:rsid w:val="00D620E6"/>
    <w:rsid w:val="00D62CD1"/>
    <w:rsid w:val="00D6368A"/>
    <w:rsid w:val="00D63709"/>
    <w:rsid w:val="00D63D80"/>
    <w:rsid w:val="00D655E5"/>
    <w:rsid w:val="00D658F5"/>
    <w:rsid w:val="00D671AB"/>
    <w:rsid w:val="00D67A7E"/>
    <w:rsid w:val="00D70194"/>
    <w:rsid w:val="00D70D98"/>
    <w:rsid w:val="00D71D74"/>
    <w:rsid w:val="00D72718"/>
    <w:rsid w:val="00D7343D"/>
    <w:rsid w:val="00D740D3"/>
    <w:rsid w:val="00D7435A"/>
    <w:rsid w:val="00D74508"/>
    <w:rsid w:val="00D759BD"/>
    <w:rsid w:val="00D75D65"/>
    <w:rsid w:val="00D75DCE"/>
    <w:rsid w:val="00D76FC8"/>
    <w:rsid w:val="00D76FC9"/>
    <w:rsid w:val="00D77272"/>
    <w:rsid w:val="00D80B83"/>
    <w:rsid w:val="00D8302B"/>
    <w:rsid w:val="00D83301"/>
    <w:rsid w:val="00D84599"/>
    <w:rsid w:val="00D84EC6"/>
    <w:rsid w:val="00D8536D"/>
    <w:rsid w:val="00D86F52"/>
    <w:rsid w:val="00D87E49"/>
    <w:rsid w:val="00D91BFA"/>
    <w:rsid w:val="00D92E43"/>
    <w:rsid w:val="00D93662"/>
    <w:rsid w:val="00D9457D"/>
    <w:rsid w:val="00D94ADA"/>
    <w:rsid w:val="00D94C45"/>
    <w:rsid w:val="00D94C8A"/>
    <w:rsid w:val="00D95CDE"/>
    <w:rsid w:val="00D95FF2"/>
    <w:rsid w:val="00D9642F"/>
    <w:rsid w:val="00D9659E"/>
    <w:rsid w:val="00D96770"/>
    <w:rsid w:val="00D96F03"/>
    <w:rsid w:val="00D97DEC"/>
    <w:rsid w:val="00DA03EA"/>
    <w:rsid w:val="00DA0635"/>
    <w:rsid w:val="00DA1140"/>
    <w:rsid w:val="00DA14F0"/>
    <w:rsid w:val="00DA1516"/>
    <w:rsid w:val="00DA156C"/>
    <w:rsid w:val="00DA192F"/>
    <w:rsid w:val="00DA2E3A"/>
    <w:rsid w:val="00DA34CA"/>
    <w:rsid w:val="00DA3EC0"/>
    <w:rsid w:val="00DA4D97"/>
    <w:rsid w:val="00DA6ADA"/>
    <w:rsid w:val="00DA6C6E"/>
    <w:rsid w:val="00DA6EDB"/>
    <w:rsid w:val="00DA7F88"/>
    <w:rsid w:val="00DB090C"/>
    <w:rsid w:val="00DB097C"/>
    <w:rsid w:val="00DB1FD6"/>
    <w:rsid w:val="00DB2FB3"/>
    <w:rsid w:val="00DB3764"/>
    <w:rsid w:val="00DB412B"/>
    <w:rsid w:val="00DB446E"/>
    <w:rsid w:val="00DB6534"/>
    <w:rsid w:val="00DB6B71"/>
    <w:rsid w:val="00DB7380"/>
    <w:rsid w:val="00DB7452"/>
    <w:rsid w:val="00DC0DF4"/>
    <w:rsid w:val="00DC298F"/>
    <w:rsid w:val="00DC4579"/>
    <w:rsid w:val="00DC68E6"/>
    <w:rsid w:val="00DD009B"/>
    <w:rsid w:val="00DD3FB3"/>
    <w:rsid w:val="00DD405A"/>
    <w:rsid w:val="00DD48F5"/>
    <w:rsid w:val="00DD5EC4"/>
    <w:rsid w:val="00DD609E"/>
    <w:rsid w:val="00DD6E58"/>
    <w:rsid w:val="00DD74D1"/>
    <w:rsid w:val="00DD7FDE"/>
    <w:rsid w:val="00DE0A09"/>
    <w:rsid w:val="00DE1281"/>
    <w:rsid w:val="00DE79F2"/>
    <w:rsid w:val="00DE7C8A"/>
    <w:rsid w:val="00DE7D00"/>
    <w:rsid w:val="00DF0018"/>
    <w:rsid w:val="00DF182E"/>
    <w:rsid w:val="00DF1885"/>
    <w:rsid w:val="00DF1986"/>
    <w:rsid w:val="00DF204E"/>
    <w:rsid w:val="00DF22E9"/>
    <w:rsid w:val="00DF37AF"/>
    <w:rsid w:val="00DF48D2"/>
    <w:rsid w:val="00DF4937"/>
    <w:rsid w:val="00DF6568"/>
    <w:rsid w:val="00DF6FF5"/>
    <w:rsid w:val="00DF7343"/>
    <w:rsid w:val="00DF7701"/>
    <w:rsid w:val="00E00E8B"/>
    <w:rsid w:val="00E013B3"/>
    <w:rsid w:val="00E01A3C"/>
    <w:rsid w:val="00E024D7"/>
    <w:rsid w:val="00E02FB0"/>
    <w:rsid w:val="00E03163"/>
    <w:rsid w:val="00E03211"/>
    <w:rsid w:val="00E03980"/>
    <w:rsid w:val="00E04B43"/>
    <w:rsid w:val="00E0582F"/>
    <w:rsid w:val="00E06133"/>
    <w:rsid w:val="00E06209"/>
    <w:rsid w:val="00E06448"/>
    <w:rsid w:val="00E06976"/>
    <w:rsid w:val="00E06A43"/>
    <w:rsid w:val="00E10CB5"/>
    <w:rsid w:val="00E10D21"/>
    <w:rsid w:val="00E11D71"/>
    <w:rsid w:val="00E12740"/>
    <w:rsid w:val="00E12EDC"/>
    <w:rsid w:val="00E154C1"/>
    <w:rsid w:val="00E155FD"/>
    <w:rsid w:val="00E163B6"/>
    <w:rsid w:val="00E1679D"/>
    <w:rsid w:val="00E16EF7"/>
    <w:rsid w:val="00E170B9"/>
    <w:rsid w:val="00E170E4"/>
    <w:rsid w:val="00E21DBA"/>
    <w:rsid w:val="00E21E20"/>
    <w:rsid w:val="00E2402A"/>
    <w:rsid w:val="00E24BBC"/>
    <w:rsid w:val="00E2520A"/>
    <w:rsid w:val="00E25976"/>
    <w:rsid w:val="00E262D0"/>
    <w:rsid w:val="00E3235F"/>
    <w:rsid w:val="00E325C1"/>
    <w:rsid w:val="00E337EE"/>
    <w:rsid w:val="00E3380F"/>
    <w:rsid w:val="00E33A16"/>
    <w:rsid w:val="00E349DE"/>
    <w:rsid w:val="00E34CE5"/>
    <w:rsid w:val="00E36418"/>
    <w:rsid w:val="00E36972"/>
    <w:rsid w:val="00E40012"/>
    <w:rsid w:val="00E40AD9"/>
    <w:rsid w:val="00E42F57"/>
    <w:rsid w:val="00E4307A"/>
    <w:rsid w:val="00E43616"/>
    <w:rsid w:val="00E45633"/>
    <w:rsid w:val="00E50284"/>
    <w:rsid w:val="00E50342"/>
    <w:rsid w:val="00E509A4"/>
    <w:rsid w:val="00E509D0"/>
    <w:rsid w:val="00E51BE2"/>
    <w:rsid w:val="00E51E63"/>
    <w:rsid w:val="00E5218F"/>
    <w:rsid w:val="00E52B6A"/>
    <w:rsid w:val="00E52F16"/>
    <w:rsid w:val="00E535EA"/>
    <w:rsid w:val="00E5380C"/>
    <w:rsid w:val="00E54C44"/>
    <w:rsid w:val="00E57DA3"/>
    <w:rsid w:val="00E613F5"/>
    <w:rsid w:val="00E620D6"/>
    <w:rsid w:val="00E6291C"/>
    <w:rsid w:val="00E63097"/>
    <w:rsid w:val="00E640D4"/>
    <w:rsid w:val="00E6541F"/>
    <w:rsid w:val="00E66136"/>
    <w:rsid w:val="00E665AB"/>
    <w:rsid w:val="00E67A14"/>
    <w:rsid w:val="00E67BFA"/>
    <w:rsid w:val="00E707D4"/>
    <w:rsid w:val="00E72C66"/>
    <w:rsid w:val="00E731F9"/>
    <w:rsid w:val="00E73E64"/>
    <w:rsid w:val="00E74B75"/>
    <w:rsid w:val="00E76AB0"/>
    <w:rsid w:val="00E77A80"/>
    <w:rsid w:val="00E80933"/>
    <w:rsid w:val="00E8108F"/>
    <w:rsid w:val="00E83175"/>
    <w:rsid w:val="00E838C6"/>
    <w:rsid w:val="00E83AF4"/>
    <w:rsid w:val="00E83F46"/>
    <w:rsid w:val="00E841EA"/>
    <w:rsid w:val="00E846E9"/>
    <w:rsid w:val="00E8558B"/>
    <w:rsid w:val="00E86157"/>
    <w:rsid w:val="00E8662A"/>
    <w:rsid w:val="00E86809"/>
    <w:rsid w:val="00E87070"/>
    <w:rsid w:val="00E876E1"/>
    <w:rsid w:val="00E87B31"/>
    <w:rsid w:val="00E87C60"/>
    <w:rsid w:val="00E87CA0"/>
    <w:rsid w:val="00E906F0"/>
    <w:rsid w:val="00E93C1C"/>
    <w:rsid w:val="00E93DB0"/>
    <w:rsid w:val="00E944DF"/>
    <w:rsid w:val="00E94F98"/>
    <w:rsid w:val="00E9606A"/>
    <w:rsid w:val="00E9608F"/>
    <w:rsid w:val="00E964FB"/>
    <w:rsid w:val="00E96575"/>
    <w:rsid w:val="00EA0137"/>
    <w:rsid w:val="00EA1558"/>
    <w:rsid w:val="00EA18E4"/>
    <w:rsid w:val="00EA1D4A"/>
    <w:rsid w:val="00EA2144"/>
    <w:rsid w:val="00EA2C4A"/>
    <w:rsid w:val="00EA2DCE"/>
    <w:rsid w:val="00EA3C2D"/>
    <w:rsid w:val="00EA3DD8"/>
    <w:rsid w:val="00EA4F04"/>
    <w:rsid w:val="00EA77BE"/>
    <w:rsid w:val="00EA7986"/>
    <w:rsid w:val="00EA7DA4"/>
    <w:rsid w:val="00EB02A9"/>
    <w:rsid w:val="00EB10DC"/>
    <w:rsid w:val="00EB1D36"/>
    <w:rsid w:val="00EB25C7"/>
    <w:rsid w:val="00EB272C"/>
    <w:rsid w:val="00EB2A84"/>
    <w:rsid w:val="00EB2B7C"/>
    <w:rsid w:val="00EB3191"/>
    <w:rsid w:val="00EB32B9"/>
    <w:rsid w:val="00EB5439"/>
    <w:rsid w:val="00EB5801"/>
    <w:rsid w:val="00EC06F1"/>
    <w:rsid w:val="00EC0932"/>
    <w:rsid w:val="00EC0E14"/>
    <w:rsid w:val="00EC1587"/>
    <w:rsid w:val="00EC1A50"/>
    <w:rsid w:val="00EC519A"/>
    <w:rsid w:val="00EC6ABD"/>
    <w:rsid w:val="00EC72AA"/>
    <w:rsid w:val="00EC7C0F"/>
    <w:rsid w:val="00ED0C0A"/>
    <w:rsid w:val="00ED14DA"/>
    <w:rsid w:val="00ED2ADD"/>
    <w:rsid w:val="00ED2C22"/>
    <w:rsid w:val="00ED2E7C"/>
    <w:rsid w:val="00ED5173"/>
    <w:rsid w:val="00ED754A"/>
    <w:rsid w:val="00EE028C"/>
    <w:rsid w:val="00EE0517"/>
    <w:rsid w:val="00EE132F"/>
    <w:rsid w:val="00EE2EE4"/>
    <w:rsid w:val="00EE4616"/>
    <w:rsid w:val="00EE6834"/>
    <w:rsid w:val="00EF1249"/>
    <w:rsid w:val="00EF1BB3"/>
    <w:rsid w:val="00EF1EB8"/>
    <w:rsid w:val="00EF20A4"/>
    <w:rsid w:val="00EF3BED"/>
    <w:rsid w:val="00EF3ECF"/>
    <w:rsid w:val="00EF405B"/>
    <w:rsid w:val="00EF41B0"/>
    <w:rsid w:val="00EF49DB"/>
    <w:rsid w:val="00EF4B2A"/>
    <w:rsid w:val="00EF5238"/>
    <w:rsid w:val="00EF5D90"/>
    <w:rsid w:val="00EF6451"/>
    <w:rsid w:val="00EF65A3"/>
    <w:rsid w:val="00EF6AC4"/>
    <w:rsid w:val="00F004EF"/>
    <w:rsid w:val="00F01D86"/>
    <w:rsid w:val="00F022DC"/>
    <w:rsid w:val="00F028F1"/>
    <w:rsid w:val="00F0380E"/>
    <w:rsid w:val="00F04506"/>
    <w:rsid w:val="00F045B5"/>
    <w:rsid w:val="00F049B6"/>
    <w:rsid w:val="00F04D01"/>
    <w:rsid w:val="00F05E67"/>
    <w:rsid w:val="00F063B2"/>
    <w:rsid w:val="00F06681"/>
    <w:rsid w:val="00F06C2B"/>
    <w:rsid w:val="00F0780D"/>
    <w:rsid w:val="00F106F5"/>
    <w:rsid w:val="00F10C07"/>
    <w:rsid w:val="00F11F21"/>
    <w:rsid w:val="00F124E8"/>
    <w:rsid w:val="00F136E1"/>
    <w:rsid w:val="00F137C6"/>
    <w:rsid w:val="00F13BB4"/>
    <w:rsid w:val="00F14444"/>
    <w:rsid w:val="00F162B5"/>
    <w:rsid w:val="00F16A3A"/>
    <w:rsid w:val="00F20D3F"/>
    <w:rsid w:val="00F21D5E"/>
    <w:rsid w:val="00F22244"/>
    <w:rsid w:val="00F2227A"/>
    <w:rsid w:val="00F22D10"/>
    <w:rsid w:val="00F22E24"/>
    <w:rsid w:val="00F23DDE"/>
    <w:rsid w:val="00F23E70"/>
    <w:rsid w:val="00F24A6D"/>
    <w:rsid w:val="00F252B8"/>
    <w:rsid w:val="00F2557B"/>
    <w:rsid w:val="00F25FD7"/>
    <w:rsid w:val="00F26035"/>
    <w:rsid w:val="00F26596"/>
    <w:rsid w:val="00F26E0C"/>
    <w:rsid w:val="00F277D3"/>
    <w:rsid w:val="00F302D5"/>
    <w:rsid w:val="00F30836"/>
    <w:rsid w:val="00F30874"/>
    <w:rsid w:val="00F30F99"/>
    <w:rsid w:val="00F31B06"/>
    <w:rsid w:val="00F32A49"/>
    <w:rsid w:val="00F3409A"/>
    <w:rsid w:val="00F34BAC"/>
    <w:rsid w:val="00F34E75"/>
    <w:rsid w:val="00F350AC"/>
    <w:rsid w:val="00F3549D"/>
    <w:rsid w:val="00F35882"/>
    <w:rsid w:val="00F36458"/>
    <w:rsid w:val="00F372D9"/>
    <w:rsid w:val="00F4058F"/>
    <w:rsid w:val="00F41CE8"/>
    <w:rsid w:val="00F429C2"/>
    <w:rsid w:val="00F42FB6"/>
    <w:rsid w:val="00F43376"/>
    <w:rsid w:val="00F4448C"/>
    <w:rsid w:val="00F4504A"/>
    <w:rsid w:val="00F45F96"/>
    <w:rsid w:val="00F46011"/>
    <w:rsid w:val="00F51DC7"/>
    <w:rsid w:val="00F522EA"/>
    <w:rsid w:val="00F534B4"/>
    <w:rsid w:val="00F53A96"/>
    <w:rsid w:val="00F53DAA"/>
    <w:rsid w:val="00F5438D"/>
    <w:rsid w:val="00F56A73"/>
    <w:rsid w:val="00F56C85"/>
    <w:rsid w:val="00F5755C"/>
    <w:rsid w:val="00F57A53"/>
    <w:rsid w:val="00F605BB"/>
    <w:rsid w:val="00F61DE7"/>
    <w:rsid w:val="00F61EF7"/>
    <w:rsid w:val="00F6380C"/>
    <w:rsid w:val="00F64DF3"/>
    <w:rsid w:val="00F65B34"/>
    <w:rsid w:val="00F65B78"/>
    <w:rsid w:val="00F6626B"/>
    <w:rsid w:val="00F721B3"/>
    <w:rsid w:val="00F72DA4"/>
    <w:rsid w:val="00F72F62"/>
    <w:rsid w:val="00F7487E"/>
    <w:rsid w:val="00F7636A"/>
    <w:rsid w:val="00F76791"/>
    <w:rsid w:val="00F76D33"/>
    <w:rsid w:val="00F76D51"/>
    <w:rsid w:val="00F803A1"/>
    <w:rsid w:val="00F806C7"/>
    <w:rsid w:val="00F816DA"/>
    <w:rsid w:val="00F818D5"/>
    <w:rsid w:val="00F81D71"/>
    <w:rsid w:val="00F8275B"/>
    <w:rsid w:val="00F82ECF"/>
    <w:rsid w:val="00F8330E"/>
    <w:rsid w:val="00F856C7"/>
    <w:rsid w:val="00F85913"/>
    <w:rsid w:val="00F85B67"/>
    <w:rsid w:val="00F85B8E"/>
    <w:rsid w:val="00F87827"/>
    <w:rsid w:val="00F87D4D"/>
    <w:rsid w:val="00F907D0"/>
    <w:rsid w:val="00F909C6"/>
    <w:rsid w:val="00F90D37"/>
    <w:rsid w:val="00F911BA"/>
    <w:rsid w:val="00F91F3E"/>
    <w:rsid w:val="00F92134"/>
    <w:rsid w:val="00F923BE"/>
    <w:rsid w:val="00F92D6D"/>
    <w:rsid w:val="00F93230"/>
    <w:rsid w:val="00F945A6"/>
    <w:rsid w:val="00F94EA2"/>
    <w:rsid w:val="00F96287"/>
    <w:rsid w:val="00F96429"/>
    <w:rsid w:val="00F968FB"/>
    <w:rsid w:val="00F96FD5"/>
    <w:rsid w:val="00F97473"/>
    <w:rsid w:val="00F97A3E"/>
    <w:rsid w:val="00F97A50"/>
    <w:rsid w:val="00F97B49"/>
    <w:rsid w:val="00FA0FEB"/>
    <w:rsid w:val="00FA1E6F"/>
    <w:rsid w:val="00FA2047"/>
    <w:rsid w:val="00FA244E"/>
    <w:rsid w:val="00FA55B2"/>
    <w:rsid w:val="00FA573A"/>
    <w:rsid w:val="00FA7CF0"/>
    <w:rsid w:val="00FB00D9"/>
    <w:rsid w:val="00FB01CE"/>
    <w:rsid w:val="00FB2AFF"/>
    <w:rsid w:val="00FB3BF4"/>
    <w:rsid w:val="00FB57E0"/>
    <w:rsid w:val="00FC014F"/>
    <w:rsid w:val="00FC0F13"/>
    <w:rsid w:val="00FC112A"/>
    <w:rsid w:val="00FC15CC"/>
    <w:rsid w:val="00FC1EBB"/>
    <w:rsid w:val="00FC1EE9"/>
    <w:rsid w:val="00FC320C"/>
    <w:rsid w:val="00FC3FD9"/>
    <w:rsid w:val="00FC4748"/>
    <w:rsid w:val="00FC498C"/>
    <w:rsid w:val="00FC672D"/>
    <w:rsid w:val="00FC7318"/>
    <w:rsid w:val="00FC7B8A"/>
    <w:rsid w:val="00FC7E2D"/>
    <w:rsid w:val="00FC7FDD"/>
    <w:rsid w:val="00FD1814"/>
    <w:rsid w:val="00FD1A07"/>
    <w:rsid w:val="00FD2C0B"/>
    <w:rsid w:val="00FD5356"/>
    <w:rsid w:val="00FD53ED"/>
    <w:rsid w:val="00FD595D"/>
    <w:rsid w:val="00FD5F3A"/>
    <w:rsid w:val="00FD616A"/>
    <w:rsid w:val="00FD6F44"/>
    <w:rsid w:val="00FD7136"/>
    <w:rsid w:val="00FD76F3"/>
    <w:rsid w:val="00FE1994"/>
    <w:rsid w:val="00FE260B"/>
    <w:rsid w:val="00FE2899"/>
    <w:rsid w:val="00FE45D1"/>
    <w:rsid w:val="00FE67FE"/>
    <w:rsid w:val="00FE6C4E"/>
    <w:rsid w:val="00FF00AC"/>
    <w:rsid w:val="00FF014F"/>
    <w:rsid w:val="00FF0206"/>
    <w:rsid w:val="00FF0B78"/>
    <w:rsid w:val="00FF2354"/>
    <w:rsid w:val="00FF327B"/>
    <w:rsid w:val="00FF334B"/>
    <w:rsid w:val="00FF45A3"/>
    <w:rsid w:val="00FF4949"/>
    <w:rsid w:val="00FF4C03"/>
    <w:rsid w:val="00FF5734"/>
    <w:rsid w:val="00FF5832"/>
    <w:rsid w:val="00FF6200"/>
    <w:rsid w:val="00FF647C"/>
    <w:rsid w:val="00FF724B"/>
    <w:rsid w:val="00FF74E5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75B56"/>
  <w15:docId w15:val="{CC59255F-6D83-40FB-B5FE-8211BE80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A07"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D1A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rsid w:val="00FD1A07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semiHidden/>
    <w:rsid w:val="00FD1A07"/>
    <w:pPr>
      <w:tabs>
        <w:tab w:val="left" w:pos="360"/>
      </w:tabs>
      <w:ind w:left="360" w:hanging="360"/>
    </w:pPr>
  </w:style>
  <w:style w:type="character" w:styleId="CommentReference">
    <w:name w:val="annotation reference"/>
    <w:basedOn w:val="DefaultParagraphFont"/>
    <w:semiHidden/>
    <w:rsid w:val="00FD1A07"/>
    <w:rPr>
      <w:sz w:val="16"/>
    </w:rPr>
  </w:style>
  <w:style w:type="paragraph" w:styleId="CommentText">
    <w:name w:val="annotation text"/>
    <w:basedOn w:val="Normal"/>
    <w:link w:val="CommentTextChar"/>
    <w:semiHidden/>
    <w:rsid w:val="00FD1A07"/>
    <w:rPr>
      <w:sz w:val="20"/>
    </w:rPr>
  </w:style>
  <w:style w:type="paragraph" w:customStyle="1" w:styleId="CommentSubject1">
    <w:name w:val="Comment Subject1"/>
    <w:basedOn w:val="CommentText"/>
    <w:next w:val="CommentText"/>
    <w:rsid w:val="00FD1A07"/>
    <w:rPr>
      <w:b/>
    </w:rPr>
  </w:style>
  <w:style w:type="paragraph" w:styleId="BalloonText">
    <w:name w:val="Balloon Text"/>
    <w:basedOn w:val="Normal"/>
    <w:rsid w:val="00FD1A07"/>
    <w:rPr>
      <w:rFonts w:ascii="Tahoma" w:hAnsi="Tahoma"/>
      <w:sz w:val="16"/>
    </w:rPr>
  </w:style>
  <w:style w:type="paragraph" w:customStyle="1" w:styleId="Normal16pt">
    <w:name w:val="Normal + 16pt"/>
    <w:basedOn w:val="Normal"/>
    <w:rsid w:val="00FD1A07"/>
  </w:style>
  <w:style w:type="paragraph" w:customStyle="1" w:styleId="Body">
    <w:name w:val="Body"/>
    <w:rsid w:val="009624ED"/>
    <w:rPr>
      <w:rFonts w:ascii="Helvetica" w:eastAsia="Arial Unicode MS" w:hAnsi="Helvetica" w:cs="Arial Unicode MS"/>
      <w:color w:val="000000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53199F"/>
    <w:rPr>
      <w:color w:val="0000FF"/>
      <w:u w:val="single"/>
    </w:rPr>
  </w:style>
  <w:style w:type="table" w:styleId="TableGrid">
    <w:name w:val="Table Grid"/>
    <w:basedOn w:val="TableNormal"/>
    <w:uiPriority w:val="59"/>
    <w:rsid w:val="0094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1FB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1604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166C"/>
    <w:rPr>
      <w:color w:val="605E5C"/>
      <w:shd w:val="clear" w:color="auto" w:fill="E1DFDD"/>
    </w:rPr>
  </w:style>
  <w:style w:type="paragraph" w:customStyle="1" w:styleId="p1">
    <w:name w:val="p1"/>
    <w:basedOn w:val="Normal"/>
    <w:rsid w:val="009A450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p2">
    <w:name w:val="p2"/>
    <w:basedOn w:val="Normal"/>
    <w:rsid w:val="009A450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p3">
    <w:name w:val="p3"/>
    <w:basedOn w:val="Normal"/>
    <w:rsid w:val="009A450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1">
    <w:name w:val="s1"/>
    <w:basedOn w:val="DefaultParagraphFont"/>
    <w:rsid w:val="009A4503"/>
  </w:style>
  <w:style w:type="character" w:customStyle="1" w:styleId="apple-converted-space">
    <w:name w:val="apple-converted-space"/>
    <w:basedOn w:val="DefaultParagraphFont"/>
    <w:rsid w:val="009A4503"/>
  </w:style>
  <w:style w:type="character" w:customStyle="1" w:styleId="s2">
    <w:name w:val="s2"/>
    <w:basedOn w:val="DefaultParagraphFont"/>
    <w:rsid w:val="009A45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E93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10E93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E93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2077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5527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6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5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6224016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6869">
              <w:marLeft w:val="133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1724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2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9073533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4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3819">
              <w:marLeft w:val="30"/>
              <w:marRight w:val="3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1435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8290101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4921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5712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6016979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73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9168902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3033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8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0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1768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2481789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53620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7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9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62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A4L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F7031-3D98-45D1-9D81-802002A5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A4LET</Template>
  <TotalTime>62</TotalTime>
  <Pages>5</Pages>
  <Words>1205</Words>
  <Characters>5109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SHREWSBURY LIVESTOCK AUCTIONEERS</vt:lpstr>
      </vt:variant>
      <vt:variant>
        <vt:i4>0</vt:i4>
      </vt:variant>
    </vt:vector>
  </HeadingPairs>
  <TitlesOfParts>
    <vt:vector size="1" baseType="lpstr">
      <vt:lpstr>SHREWSBURY LIVESTOCK AUCTIONEERS</vt:lpstr>
    </vt:vector>
  </TitlesOfParts>
  <Company>Hewlett-Packard Company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SHREWSBURY LIVESTOCK AUCTIONEERS</dc:title>
  <dc:creator>new user</dc:creator>
  <cp:lastModifiedBy>Racheal Pope</cp:lastModifiedBy>
  <cp:revision>5</cp:revision>
  <cp:lastPrinted>2025-05-24T09:25:00Z</cp:lastPrinted>
  <dcterms:created xsi:type="dcterms:W3CDTF">2026-03-20T10:40:00Z</dcterms:created>
  <dcterms:modified xsi:type="dcterms:W3CDTF">2026-03-20T17:12:00Z</dcterms:modified>
</cp:coreProperties>
</file>